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7A4CF" w14:textId="2CA01673" w:rsidR="0006176E" w:rsidRDefault="00DA2667" w:rsidP="0006176E">
      <w:pPr>
        <w:pStyle w:val="Title"/>
        <w:rPr>
          <w:b w:val="0"/>
          <w:sz w:val="18"/>
          <w:szCs w:val="18"/>
        </w:rPr>
      </w:pPr>
      <w:bookmarkStart w:id="0" w:name="_Hlk170400059"/>
      <w:r>
        <w:t>GPR</w:t>
      </w:r>
      <w:r w:rsidR="0006176E">
        <w:t xml:space="preserve"> Unit </w:t>
      </w:r>
      <w:r w:rsidR="006F2A46">
        <w:t>3</w:t>
      </w:r>
      <w:r w:rsidR="000A51A8">
        <w:t>:</w:t>
      </w:r>
      <w:r w:rsidR="0006176E">
        <w:t xml:space="preserve"> </w:t>
      </w:r>
      <w:r w:rsidR="000A51A8">
        <w:t>EKKO</w:t>
      </w:r>
      <w:r>
        <w:t xml:space="preserve"> </w:t>
      </w:r>
      <w:r w:rsidR="000A51A8">
        <w:t>Project Software</w:t>
      </w:r>
      <w:r w:rsidR="005F0BC9">
        <w:t xml:space="preserve"> GPR Data Processing Quick Guide</w:t>
      </w:r>
    </w:p>
    <w:p w14:paraId="30DA9B89" w14:textId="358E4B60" w:rsidR="0006176E" w:rsidRPr="0006176E" w:rsidRDefault="0006176E" w:rsidP="0006176E">
      <w:pPr>
        <w:pBdr>
          <w:top w:val="nil"/>
          <w:left w:val="nil"/>
          <w:bottom w:val="nil"/>
          <w:right w:val="nil"/>
          <w:between w:val="nil"/>
        </w:pBdr>
        <w:spacing w:after="240"/>
        <w:rPr>
          <w:rFonts w:cs="Arial"/>
          <w:color w:val="000000"/>
          <w:sz w:val="18"/>
          <w:szCs w:val="18"/>
        </w:rPr>
      </w:pPr>
      <w:r>
        <w:rPr>
          <w:rFonts w:cs="Arial" w:hint="eastAsia"/>
          <w:color w:val="000000"/>
          <w:sz w:val="18"/>
          <w:szCs w:val="18"/>
        </w:rPr>
        <w:t>Sarah Krus</w:t>
      </w:r>
      <w:r w:rsidR="00C86EF7">
        <w:rPr>
          <w:rFonts w:cs="Arial"/>
          <w:color w:val="000000"/>
          <w:sz w:val="18"/>
          <w:szCs w:val="18"/>
        </w:rPr>
        <w:t>e</w:t>
      </w:r>
      <w:r>
        <w:rPr>
          <w:rFonts w:cs="Arial" w:hint="eastAsia"/>
          <w:color w:val="000000"/>
          <w:sz w:val="18"/>
          <w:szCs w:val="18"/>
        </w:rPr>
        <w:t xml:space="preserve"> (University of South Florida)</w:t>
      </w:r>
    </w:p>
    <w:bookmarkEnd w:id="0"/>
    <w:p w14:paraId="033987E0" w14:textId="0046EA58" w:rsidR="00101128" w:rsidRDefault="000A51A8" w:rsidP="00101128">
      <w:pPr>
        <w:pStyle w:val="Heading1"/>
        <w:rPr>
          <w:rFonts w:eastAsiaTheme="minorEastAsia"/>
        </w:rPr>
      </w:pPr>
      <w:r>
        <w:rPr>
          <w:rFonts w:eastAsiaTheme="minorEastAsia"/>
        </w:rPr>
        <w:t>Introduction</w:t>
      </w:r>
    </w:p>
    <w:p w14:paraId="33D0AB1C" w14:textId="2F8E99C6" w:rsidR="000A51A8" w:rsidRDefault="000A51A8" w:rsidP="004E1F0D">
      <w:pPr>
        <w:rPr>
          <w:rFonts w:eastAsiaTheme="minorEastAsia"/>
        </w:rPr>
      </w:pPr>
      <w:r>
        <w:rPr>
          <w:rFonts w:eastAsiaTheme="minorEastAsia"/>
        </w:rPr>
        <w:t>Have you gathered your own GPR data? Are you ready to process it and see what lies in the subsurface? This guide will outline the general steps you will need to upload, clean, and process your data with the EKKO</w:t>
      </w:r>
      <w:r w:rsidR="005F0BC9">
        <w:rPr>
          <w:rFonts w:eastAsiaTheme="minorEastAsia"/>
        </w:rPr>
        <w:t xml:space="preserve"> </w:t>
      </w:r>
      <w:r>
        <w:rPr>
          <w:rFonts w:eastAsiaTheme="minorEastAsia"/>
        </w:rPr>
        <w:t xml:space="preserve">Project Software. </w:t>
      </w:r>
    </w:p>
    <w:p w14:paraId="0FB0B693" w14:textId="6A2D91DD" w:rsidR="000A51A8" w:rsidRDefault="005F0BC9" w:rsidP="004E1F0D">
      <w:pPr>
        <w:rPr>
          <w:rFonts w:eastAsiaTheme="minorEastAsia"/>
        </w:rPr>
      </w:pPr>
      <w:r>
        <w:rPr>
          <w:rFonts w:eastAsiaTheme="minorEastAsia"/>
        </w:rPr>
        <w:t>Alt</w:t>
      </w:r>
      <w:r w:rsidR="000A51A8">
        <w:rPr>
          <w:rFonts w:eastAsiaTheme="minorEastAsia"/>
        </w:rPr>
        <w:t xml:space="preserve">hough this guide will allow you to initially process your data, there are more details that may be required to fully </w:t>
      </w:r>
      <w:r>
        <w:rPr>
          <w:rFonts w:eastAsiaTheme="minorEastAsia"/>
        </w:rPr>
        <w:t xml:space="preserve">analyze and </w:t>
      </w:r>
      <w:r w:rsidR="000A51A8">
        <w:rPr>
          <w:rFonts w:eastAsiaTheme="minorEastAsia"/>
        </w:rPr>
        <w:t xml:space="preserve">interpret your data. </w:t>
      </w:r>
      <w:r>
        <w:rPr>
          <w:rFonts w:eastAsiaTheme="minorEastAsia"/>
        </w:rPr>
        <w:t xml:space="preserve">The vendor, </w:t>
      </w:r>
      <w:hyperlink r:id="rId7" w:history="1">
        <w:r w:rsidRPr="001F197E">
          <w:rPr>
            <w:rStyle w:val="Hyperlink"/>
            <w:rFonts w:eastAsiaTheme="minorEastAsia"/>
          </w:rPr>
          <w:t xml:space="preserve">Sensors </w:t>
        </w:r>
        <w:r>
          <w:rPr>
            <w:rStyle w:val="Hyperlink"/>
            <w:rFonts w:eastAsiaTheme="minorEastAsia"/>
          </w:rPr>
          <w:t xml:space="preserve">&amp; </w:t>
        </w:r>
        <w:r w:rsidRPr="001F197E">
          <w:rPr>
            <w:rStyle w:val="Hyperlink"/>
            <w:rFonts w:eastAsiaTheme="minorEastAsia"/>
          </w:rPr>
          <w:t>Software</w:t>
        </w:r>
      </w:hyperlink>
      <w:r w:rsidR="00E829E6">
        <w:rPr>
          <w:rStyle w:val="Hyperlink"/>
          <w:rFonts w:eastAsiaTheme="minorEastAsia"/>
        </w:rPr>
        <w:t>,</w:t>
      </w:r>
      <w:r>
        <w:rPr>
          <w:rFonts w:eastAsiaTheme="minorEastAsia"/>
        </w:rPr>
        <w:t xml:space="preserve"> </w:t>
      </w:r>
      <w:r w:rsidRPr="005F0BC9">
        <w:rPr>
          <w:rFonts w:eastAsiaTheme="minorEastAsia"/>
        </w:rPr>
        <w:t>has a more complete</w:t>
      </w:r>
      <w:r>
        <w:rPr>
          <w:rFonts w:eastAsiaTheme="minorEastAsia"/>
        </w:rPr>
        <w:t xml:space="preserve"> </w:t>
      </w:r>
      <w:hyperlink r:id="rId8" w:history="1">
        <w:r w:rsidR="000A51A8" w:rsidRPr="000A51A8">
          <w:rPr>
            <w:rStyle w:val="Hyperlink"/>
            <w:rFonts w:eastAsiaTheme="minorEastAsia"/>
          </w:rPr>
          <w:t>EKKO</w:t>
        </w:r>
        <w:r w:rsidR="004E1F0D">
          <w:rPr>
            <w:rStyle w:val="Hyperlink"/>
            <w:rFonts w:eastAsiaTheme="minorEastAsia"/>
          </w:rPr>
          <w:t xml:space="preserve"> </w:t>
        </w:r>
        <w:r w:rsidR="000A51A8" w:rsidRPr="000A51A8">
          <w:rPr>
            <w:rStyle w:val="Hyperlink"/>
            <w:rFonts w:eastAsiaTheme="minorEastAsia"/>
          </w:rPr>
          <w:t>Project User’s Guide</w:t>
        </w:r>
      </w:hyperlink>
      <w:r>
        <w:rPr>
          <w:rFonts w:eastAsiaTheme="minorEastAsia"/>
        </w:rPr>
        <w:t xml:space="preserve"> (as well as other </w:t>
      </w:r>
      <w:hyperlink r:id="rId9" w:history="1">
        <w:r w:rsidR="001F197E" w:rsidRPr="001F197E">
          <w:rPr>
            <w:rStyle w:val="Hyperlink"/>
            <w:rFonts w:eastAsiaTheme="minorEastAsia"/>
          </w:rPr>
          <w:t>Resources</w:t>
        </w:r>
      </w:hyperlink>
      <w:r>
        <w:rPr>
          <w:rStyle w:val="Hyperlink"/>
          <w:rFonts w:eastAsiaTheme="minorEastAsia"/>
        </w:rPr>
        <w:t>)</w:t>
      </w:r>
      <w:r>
        <w:rPr>
          <w:rFonts w:eastAsiaTheme="minorEastAsia"/>
        </w:rPr>
        <w:t>.</w:t>
      </w:r>
      <w:r w:rsidR="002636FF">
        <w:rPr>
          <w:rFonts w:eastAsiaTheme="minorEastAsia"/>
        </w:rPr>
        <w:t xml:space="preserve"> </w:t>
      </w:r>
    </w:p>
    <w:p w14:paraId="41E1D152" w14:textId="74D16345" w:rsidR="000A51A8" w:rsidRPr="002636FF" w:rsidRDefault="000A51A8" w:rsidP="004E1F0D">
      <w:pPr>
        <w:rPr>
          <w:rFonts w:eastAsiaTheme="minorEastAsia"/>
          <w:b/>
        </w:rPr>
      </w:pPr>
      <w:r>
        <w:rPr>
          <w:rFonts w:eastAsiaTheme="minorEastAsia"/>
        </w:rPr>
        <w:t xml:space="preserve">This guide was </w:t>
      </w:r>
      <w:r w:rsidR="002636FF">
        <w:rPr>
          <w:rFonts w:eastAsiaTheme="minorEastAsia"/>
        </w:rPr>
        <w:t>developed for</w:t>
      </w:r>
      <w:r w:rsidR="008E201C">
        <w:rPr>
          <w:rFonts w:eastAsiaTheme="minorEastAsia"/>
        </w:rPr>
        <w:t xml:space="preserve"> EKKO</w:t>
      </w:r>
      <w:r w:rsidR="002636FF">
        <w:rPr>
          <w:rFonts w:eastAsiaTheme="minorEastAsia"/>
        </w:rPr>
        <w:t xml:space="preserve"> </w:t>
      </w:r>
      <w:r w:rsidR="008E201C">
        <w:rPr>
          <w:rFonts w:eastAsiaTheme="minorEastAsia"/>
        </w:rPr>
        <w:t>Project V6 R2</w:t>
      </w:r>
      <w:r w:rsidR="00A2735A">
        <w:rPr>
          <w:rFonts w:eastAsiaTheme="minorEastAsia"/>
        </w:rPr>
        <w:t xml:space="preserve"> and assumes that you already have GPR data that you or someone else collected</w:t>
      </w:r>
      <w:r w:rsidR="008E201C">
        <w:rPr>
          <w:rFonts w:eastAsiaTheme="minorEastAsia"/>
        </w:rPr>
        <w:t>.</w:t>
      </w:r>
      <w:r w:rsidR="002636FF">
        <w:rPr>
          <w:rFonts w:eastAsiaTheme="minorEastAsia"/>
        </w:rPr>
        <w:t xml:space="preserve"> See also </w:t>
      </w:r>
      <w:r w:rsidR="002636FF" w:rsidRPr="002636FF">
        <w:rPr>
          <w:rFonts w:eastAsiaTheme="minorEastAsia"/>
          <w:bCs/>
        </w:rPr>
        <w:t>GPR EKKO Project Software Download Instructions</w:t>
      </w:r>
      <w:r w:rsidR="002636FF">
        <w:rPr>
          <w:rFonts w:eastAsiaTheme="minorEastAsia"/>
          <w:bCs/>
        </w:rPr>
        <w:t>.</w:t>
      </w:r>
    </w:p>
    <w:p w14:paraId="3701CCE3" w14:textId="732540CE" w:rsidR="00101128" w:rsidRDefault="00101128" w:rsidP="00101128">
      <w:pPr>
        <w:pStyle w:val="Heading1"/>
        <w:rPr>
          <w:rFonts w:eastAsiaTheme="minorEastAsia"/>
        </w:rPr>
      </w:pPr>
      <w:r>
        <w:rPr>
          <w:rFonts w:eastAsiaTheme="minorEastAsia"/>
        </w:rPr>
        <w:t>Get Prepared</w:t>
      </w:r>
    </w:p>
    <w:p w14:paraId="1D3A08A9" w14:textId="260DCF0C" w:rsidR="008E201C" w:rsidRPr="00A2735A" w:rsidRDefault="008E201C" w:rsidP="00A2735A">
      <w:pPr>
        <w:pStyle w:val="ListParagraph"/>
        <w:numPr>
          <w:ilvl w:val="0"/>
          <w:numId w:val="10"/>
        </w:numPr>
        <w:spacing w:after="120"/>
        <w:contextualSpacing w:val="0"/>
      </w:pPr>
      <w:r w:rsidRPr="00A2735A">
        <w:t xml:space="preserve">Ensure that you have a Windows OS device available with </w:t>
      </w:r>
      <w:r w:rsidR="002636FF" w:rsidRPr="00A2735A">
        <w:t>EKKO Project</w:t>
      </w:r>
      <w:r w:rsidRPr="00A2735A">
        <w:t xml:space="preserve"> V6 R2 software installed on it.</w:t>
      </w:r>
    </w:p>
    <w:p w14:paraId="6BE1F7C7" w14:textId="258C799F" w:rsidR="00101128" w:rsidRPr="00A2735A" w:rsidRDefault="008E201C" w:rsidP="00A2735A">
      <w:pPr>
        <w:pStyle w:val="ListParagraph"/>
        <w:numPr>
          <w:ilvl w:val="0"/>
          <w:numId w:val="10"/>
        </w:numPr>
        <w:spacing w:after="120"/>
        <w:contextualSpacing w:val="0"/>
      </w:pPr>
      <w:r w:rsidRPr="00A2735A">
        <w:t>Transfer your data from the Noggin GPR Digital Video Logger (DVL)</w:t>
      </w:r>
      <w:r w:rsidR="00101128" w:rsidRPr="00A2735A">
        <w:t xml:space="preserve"> </w:t>
      </w:r>
      <w:r w:rsidRPr="00A2735A">
        <w:t>to your computer using a USB device.</w:t>
      </w:r>
    </w:p>
    <w:p w14:paraId="23500E8F" w14:textId="7AA4EFFB" w:rsidR="00101128" w:rsidRPr="00A2735A" w:rsidRDefault="008E201C" w:rsidP="00A2735A">
      <w:pPr>
        <w:pStyle w:val="ListParagraph"/>
        <w:numPr>
          <w:ilvl w:val="0"/>
          <w:numId w:val="10"/>
        </w:numPr>
        <w:spacing w:after="120"/>
        <w:contextualSpacing w:val="0"/>
      </w:pPr>
      <w:r w:rsidRPr="00A2735A">
        <w:t>Move the</w:t>
      </w:r>
      <w:r w:rsidR="00101128" w:rsidRPr="00A2735A">
        <w:t xml:space="preserve"> files</w:t>
      </w:r>
      <w:r w:rsidRPr="00A2735A">
        <w:t xml:space="preserve"> to</w:t>
      </w:r>
      <w:r w:rsidR="00101128" w:rsidRPr="00A2735A">
        <w:t xml:space="preserve"> a location where you will be able to find them in </w:t>
      </w:r>
      <w:r w:rsidR="002636FF" w:rsidRPr="00A2735A">
        <w:t>EKKO Project</w:t>
      </w:r>
      <w:r w:rsidR="00101128" w:rsidRPr="00A2735A">
        <w:t>.</w:t>
      </w:r>
      <w:r w:rsidRPr="00A2735A">
        <w:t xml:space="preserve"> For example, you may want to create a GPR Data folder in your Documents.</w:t>
      </w:r>
      <w:r w:rsidR="00101128" w:rsidRPr="00A2735A">
        <w:t xml:space="preserve"> </w:t>
      </w:r>
    </w:p>
    <w:p w14:paraId="07988B02" w14:textId="0C806AD7" w:rsidR="002F213B" w:rsidRPr="00A2735A" w:rsidRDefault="00A2735A" w:rsidP="00A2735A">
      <w:pPr>
        <w:pStyle w:val="ListParagraph"/>
        <w:numPr>
          <w:ilvl w:val="0"/>
          <w:numId w:val="10"/>
        </w:numPr>
        <w:spacing w:after="120"/>
        <w:contextualSpacing w:val="0"/>
      </w:pPr>
      <w:r>
        <w:rPr>
          <w:noProof/>
        </w:rPr>
        <mc:AlternateContent>
          <mc:Choice Requires="wpg">
            <w:drawing>
              <wp:anchor distT="0" distB="0" distL="114300" distR="114300" simplePos="0" relativeHeight="487593984" behindDoc="1" locked="0" layoutInCell="1" allowOverlap="1" wp14:anchorId="6F58FC38" wp14:editId="33B2F680">
                <wp:simplePos x="0" y="0"/>
                <wp:positionH relativeFrom="column">
                  <wp:posOffset>3618278</wp:posOffset>
                </wp:positionH>
                <wp:positionV relativeFrom="paragraph">
                  <wp:posOffset>384271</wp:posOffset>
                </wp:positionV>
                <wp:extent cx="2882900" cy="2717165"/>
                <wp:effectExtent l="0" t="0" r="0" b="0"/>
                <wp:wrapTight wrapText="bothSides">
                  <wp:wrapPolygon edited="0">
                    <wp:start x="0" y="0"/>
                    <wp:lineTo x="0" y="18879"/>
                    <wp:lineTo x="10752" y="19384"/>
                    <wp:lineTo x="476" y="19687"/>
                    <wp:lineTo x="476" y="21302"/>
                    <wp:lineTo x="21029" y="21302"/>
                    <wp:lineTo x="21219" y="19788"/>
                    <wp:lineTo x="20268" y="19687"/>
                    <wp:lineTo x="10752" y="19384"/>
                    <wp:lineTo x="21505" y="18879"/>
                    <wp:lineTo x="21505" y="0"/>
                    <wp:lineTo x="0" y="0"/>
                  </wp:wrapPolygon>
                </wp:wrapTight>
                <wp:docPr id="233402266" name="Group 1"/>
                <wp:cNvGraphicFramePr/>
                <a:graphic xmlns:a="http://schemas.openxmlformats.org/drawingml/2006/main">
                  <a:graphicData uri="http://schemas.microsoft.com/office/word/2010/wordprocessingGroup">
                    <wpg:wgp>
                      <wpg:cNvGrpSpPr/>
                      <wpg:grpSpPr>
                        <a:xfrm>
                          <a:off x="0" y="0"/>
                          <a:ext cx="2882900" cy="2717165"/>
                          <a:chOff x="1457864" y="0"/>
                          <a:chExt cx="2882900" cy="2717166"/>
                        </a:xfrm>
                      </wpg:grpSpPr>
                      <wps:wsp>
                        <wps:cNvPr id="1828900652" name="Text Box 1"/>
                        <wps:cNvSpPr txBox="1"/>
                        <wps:spPr>
                          <a:xfrm>
                            <a:off x="1457865" y="2449831"/>
                            <a:ext cx="2882840" cy="267335"/>
                          </a:xfrm>
                          <a:prstGeom prst="rect">
                            <a:avLst/>
                          </a:prstGeom>
                          <a:noFill/>
                          <a:ln w="6350">
                            <a:noFill/>
                          </a:ln>
                        </wps:spPr>
                        <wps:txbx>
                          <w:txbxContent>
                            <w:p w14:paraId="49F9E693" w14:textId="6A2DFC95" w:rsidR="00A2735A" w:rsidRPr="000956F2" w:rsidRDefault="00A2735A" w:rsidP="000956F2">
                              <w:pPr>
                                <w:pStyle w:val="Captiontext"/>
                                <w:spacing w:after="120"/>
                                <w:jc w:val="center"/>
                              </w:pPr>
                              <w:r>
                                <w:t xml:space="preserve">Figure </w:t>
                              </w:r>
                              <w:fldSimple w:instr=" SEQ Figure \* ARABIC ">
                                <w:r w:rsidR="005D3046">
                                  <w:rPr>
                                    <w:noProof/>
                                  </w:rPr>
                                  <w:t>1</w:t>
                                </w:r>
                              </w:fldSimple>
                              <w:r>
                                <w:t>: EKKO Project Getting Started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2661407" name="Picture 1" descr="EKKO_Project Getting Started menu screen with Browse for Project File button highligh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7864" y="0"/>
                            <a:ext cx="2882900" cy="2381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58FC38" id="Group 1" o:spid="_x0000_s1026" style="position:absolute;left:0;text-align:left;margin-left:284.9pt;margin-top:30.25pt;width:227pt;height:213.95pt;z-index:-15722496;mso-width-relative:margin;mso-height-relative:margin" coordorigin="14578" coordsize="28829,27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">
                <v:shapetype id="_x0000_t202" coordsize="21600,21600" o:spt="202" path="m,l,21600r21600,l21600,xe">
                  <v:stroke joinstyle="miter"/>
                  <v:path gradientshapeok="t" o:connecttype="rect"/>
                </v:shapetype>
                <v:shape id="Text Box 1" o:spid="_x0000_s1027" type="#_x0000_t202" style="position:absolute;left:14578;top:24498;width:28829;height:2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" filled="f" stroked="f" strokeweight=".5pt">
                  <v:textbox>
                    <w:txbxContent>
                      <w:p w14:paraId="49F9E693" w14:textId="6A2DFC95" w:rsidR="00A2735A" w:rsidRPr="000956F2" w:rsidRDefault="00A2735A" w:rsidP="000956F2">
                        <w:pPr>
                          <w:pStyle w:val="Captiontext"/>
                          <w:spacing w:after="120"/>
                          <w:jc w:val="center"/>
                        </w:pPr>
                        <w:r>
                          <w:t xml:space="preserve">Figure </w:t>
                        </w:r>
                        <w:r>
                          <w:fldChar w:fldCharType="begin"/>
                        </w:r>
                        <w:r>
                          <w:instrText xml:space="preserve"> SEQ Figure \* ARABIC </w:instrText>
                        </w:r>
                        <w:r>
                          <w:fldChar w:fldCharType="separate"/>
                        </w:r>
                        <w:r w:rsidR="005D3046">
                          <w:rPr>
                            <w:noProof/>
                          </w:rPr>
                          <w:t>1</w:t>
                        </w:r>
                        <w:r>
                          <w:fldChar w:fldCharType="end"/>
                        </w:r>
                        <w:r>
                          <w:t>: EKKO Project Getting Started window.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EKKO_Project Getting Started menu screen with Browse for Project File button highlighted." style="position:absolute;left:14578;width:28829;height:23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">
                  <v:imagedata r:id="rId11" o:title="EKKO_Project Getting Started menu screen with Browse for Project File button highlighted"/>
                </v:shape>
                <w10:wrap type="tight"/>
              </v:group>
            </w:pict>
          </mc:Fallback>
        </mc:AlternateContent>
      </w:r>
      <w:r w:rsidR="002F213B" w:rsidRPr="00A2735A">
        <w:t xml:space="preserve">Launch </w:t>
      </w:r>
      <w:r w:rsidR="002636FF" w:rsidRPr="00A2735A">
        <w:t>EKKO Project</w:t>
      </w:r>
      <w:r w:rsidR="002F213B" w:rsidRPr="00A2735A">
        <w:t xml:space="preserve"> by double-clicking the desktop icon or searching for the program in your device’s program files.</w:t>
      </w:r>
    </w:p>
    <w:p w14:paraId="0F6FB7DA" w14:textId="74596A9E" w:rsidR="00A2735A" w:rsidRPr="00A2735A" w:rsidRDefault="002F213B" w:rsidP="00A2735A">
      <w:pPr>
        <w:pStyle w:val="ListParagraph"/>
        <w:numPr>
          <w:ilvl w:val="0"/>
          <w:numId w:val="10"/>
        </w:numPr>
        <w:spacing w:after="120"/>
        <w:contextualSpacing w:val="0"/>
      </w:pPr>
      <w:r w:rsidRPr="00A2735A">
        <w:t xml:space="preserve">Upon opening, the Getting Started menu will appear. Select the </w:t>
      </w:r>
      <w:r w:rsidRPr="00A2735A">
        <w:rPr>
          <w:b/>
          <w:bCs/>
        </w:rPr>
        <w:t>Browse for Project File</w:t>
      </w:r>
      <w:r w:rsidRPr="00A2735A">
        <w:t xml:space="preserve"> button and locate </w:t>
      </w:r>
      <w:r w:rsidR="0095592D" w:rsidRPr="00A2735A">
        <w:t xml:space="preserve">your GPR data </w:t>
      </w:r>
      <w:r w:rsidR="00A2735A" w:rsidRPr="00A2735A">
        <w:t>(</w:t>
      </w:r>
      <w:r w:rsidR="00A2735A" w:rsidRPr="00A2735A">
        <w:rPr>
          <w:u w:val="single"/>
        </w:rPr>
        <w:t>.</w:t>
      </w:r>
      <w:proofErr w:type="spellStart"/>
      <w:r w:rsidR="00A2735A" w:rsidRPr="00A2735A">
        <w:rPr>
          <w:u w:val="single"/>
        </w:rPr>
        <w:t>gpz</w:t>
      </w:r>
      <w:proofErr w:type="spellEnd"/>
      <w:r w:rsidR="00A2735A" w:rsidRPr="00A2735A">
        <w:t xml:space="preserve"> </w:t>
      </w:r>
      <w:r w:rsidR="0095592D" w:rsidRPr="00A2735A">
        <w:t xml:space="preserve">file </w:t>
      </w:r>
      <w:r w:rsidR="00A2735A" w:rsidRPr="00A2735A">
        <w:t>extension)</w:t>
      </w:r>
      <w:r w:rsidRPr="00A2735A">
        <w:t>.</w:t>
      </w:r>
      <w:r w:rsidR="00A2735A" w:rsidRPr="00A2735A">
        <w:t xml:space="preserve"> </w:t>
      </w:r>
      <w:r w:rsidR="000470DD" w:rsidRPr="00A2735A">
        <w:t xml:space="preserve">You may also open a line file ending in </w:t>
      </w:r>
      <w:proofErr w:type="gramStart"/>
      <w:r w:rsidR="000470DD" w:rsidRPr="00A2735A">
        <w:t>the</w:t>
      </w:r>
      <w:r w:rsidR="002636FF" w:rsidRPr="00A2735A">
        <w:t xml:space="preserve"> </w:t>
      </w:r>
      <w:r w:rsidR="000470DD" w:rsidRPr="00A2735A">
        <w:rPr>
          <w:u w:val="single"/>
        </w:rPr>
        <w:t>.DT</w:t>
      </w:r>
      <w:proofErr w:type="gramEnd"/>
      <w:r w:rsidR="000470DD" w:rsidRPr="00A2735A">
        <w:rPr>
          <w:u w:val="single"/>
        </w:rPr>
        <w:t>1</w:t>
      </w:r>
      <w:r w:rsidR="000470DD" w:rsidRPr="00A2735A">
        <w:t xml:space="preserve"> file extension. </w:t>
      </w:r>
      <w:r w:rsidR="00A2735A">
        <w:br/>
      </w:r>
      <w:r w:rsidR="00A2735A">
        <w:br/>
      </w:r>
      <w:r w:rsidR="00A2735A">
        <w:br/>
      </w:r>
      <w:r w:rsidR="00A2735A">
        <w:br/>
      </w:r>
      <w:r w:rsidR="00A2735A">
        <w:br/>
      </w:r>
      <w:r w:rsidR="00A2735A">
        <w:br/>
      </w:r>
      <w:r w:rsidR="00A2735A">
        <w:br/>
      </w:r>
      <w:r w:rsidR="00A2735A">
        <w:br/>
      </w:r>
      <w:r w:rsidR="00A2735A">
        <w:br/>
      </w:r>
      <w:r w:rsidR="00A2735A">
        <w:br/>
      </w:r>
      <w:r w:rsidR="00A2735A">
        <w:br/>
      </w:r>
      <w:r w:rsidR="00A2735A">
        <w:br/>
      </w:r>
    </w:p>
    <w:p w14:paraId="0C108A7E" w14:textId="77777777" w:rsidR="00A2735A" w:rsidRPr="00A2735A" w:rsidRDefault="00505F08" w:rsidP="00A2735A">
      <w:pPr>
        <w:pStyle w:val="ListParagraph"/>
        <w:numPr>
          <w:ilvl w:val="0"/>
          <w:numId w:val="10"/>
        </w:numPr>
        <w:spacing w:after="120"/>
        <w:contextualSpacing w:val="0"/>
      </w:pPr>
      <w:r w:rsidRPr="00A2735A">
        <w:t xml:space="preserve">On opening, you should see the Project Explorer, with a preview of the GPR profile and </w:t>
      </w:r>
      <w:r w:rsidR="00DE59DF" w:rsidRPr="00A2735A">
        <w:t>possibly a model of the grid or path that the GPR unit took to get the data (if available)</w:t>
      </w:r>
      <w:r w:rsidRPr="00A2735A">
        <w:t>.</w:t>
      </w:r>
    </w:p>
    <w:p w14:paraId="6125ACEF" w14:textId="474AB7FB" w:rsidR="00A2735A" w:rsidRPr="00A2735A" w:rsidRDefault="00A2735A" w:rsidP="00A2735A">
      <w:pPr>
        <w:pStyle w:val="ListParagraph"/>
        <w:numPr>
          <w:ilvl w:val="0"/>
          <w:numId w:val="10"/>
        </w:numPr>
        <w:spacing w:after="120"/>
        <w:contextualSpacing w:val="0"/>
      </w:pPr>
      <w:r>
        <w:t>P</w:t>
      </w:r>
      <w:r w:rsidR="00505F08" w:rsidRPr="00A2735A">
        <w:t>ause and get a broad look at the data in this view. Do you see any patterns in the hyperbolas? What path did the surveyor take to get the data?</w:t>
      </w:r>
    </w:p>
    <w:p w14:paraId="1600ED1A" w14:textId="321584D5" w:rsidR="00AF31DC" w:rsidRPr="00A2735A" w:rsidRDefault="00AF31DC" w:rsidP="00A2735A">
      <w:pPr>
        <w:pStyle w:val="ListParagraph"/>
        <w:numPr>
          <w:ilvl w:val="0"/>
          <w:numId w:val="10"/>
        </w:numPr>
        <w:spacing w:after="120"/>
        <w:contextualSpacing w:val="0"/>
      </w:pPr>
      <w:r w:rsidRPr="00A2735A">
        <w:lastRenderedPageBreak/>
        <w:t>Zoom or resize window to change vertical exaggeration to better see features of interest. In this example there is no signal coming from below 3 m depth, so just the top 3 m are selected by selecting the zoom button and dragging the mouse.</w:t>
      </w:r>
    </w:p>
    <w:p w14:paraId="7FD6D66C" w14:textId="515A3E85" w:rsidR="00505F08" w:rsidRPr="00A2735A" w:rsidRDefault="00F4693F" w:rsidP="00A2735A">
      <w:pPr>
        <w:pStyle w:val="BodyText"/>
        <w:keepNext/>
        <w:ind w:left="720"/>
        <w:jc w:val="center"/>
      </w:pPr>
      <w:r>
        <w:rPr>
          <w:noProof/>
        </w:rPr>
        <mc:AlternateContent>
          <mc:Choice Requires="wps">
            <w:drawing>
              <wp:anchor distT="0" distB="0" distL="114300" distR="114300" simplePos="0" relativeHeight="487598080" behindDoc="0" locked="0" layoutInCell="1" allowOverlap="1" wp14:anchorId="0E1D4504" wp14:editId="139786D6">
                <wp:simplePos x="0" y="0"/>
                <wp:positionH relativeFrom="column">
                  <wp:posOffset>4390607</wp:posOffset>
                </wp:positionH>
                <wp:positionV relativeFrom="paragraph">
                  <wp:posOffset>394815</wp:posOffset>
                </wp:positionV>
                <wp:extent cx="237466" cy="228840"/>
                <wp:effectExtent l="12700" t="12700" r="17145" b="12700"/>
                <wp:wrapNone/>
                <wp:docPr id="1687957497" name="Rectangle 5"/>
                <wp:cNvGraphicFramePr/>
                <a:graphic xmlns:a="http://schemas.openxmlformats.org/drawingml/2006/main">
                  <a:graphicData uri="http://schemas.microsoft.com/office/word/2010/wordprocessingShape">
                    <wps:wsp>
                      <wps:cNvSpPr/>
                      <wps:spPr>
                        <a:xfrm>
                          <a:off x="0" y="0"/>
                          <a:ext cx="237466" cy="22884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BA98" id="Rectangle 5" o:spid="_x0000_s1026" style="position:absolute;margin-left:345.7pt;margin-top:31.1pt;width:18.7pt;height:18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" filled="f" strokecolor="red" strokeweight="2.25pt"/>
            </w:pict>
          </mc:Fallback>
        </mc:AlternateContent>
      </w:r>
      <w:r w:rsidR="00A2735A">
        <w:rPr>
          <w:noProof/>
        </w:rPr>
        <mc:AlternateContent>
          <mc:Choice Requires="wpg">
            <w:drawing>
              <wp:inline distT="0" distB="0" distL="0" distR="0" wp14:anchorId="7EAB7DBE" wp14:editId="09278754">
                <wp:extent cx="4883785" cy="3409721"/>
                <wp:effectExtent l="0" t="0" r="0" b="0"/>
                <wp:docPr id="234862397" name="Group 2"/>
                <wp:cNvGraphicFramePr/>
                <a:graphic xmlns:a="http://schemas.openxmlformats.org/drawingml/2006/main">
                  <a:graphicData uri="http://schemas.microsoft.com/office/word/2010/wordprocessingGroup">
                    <wpg:wgp>
                      <wpg:cNvGrpSpPr/>
                      <wpg:grpSpPr>
                        <a:xfrm>
                          <a:off x="0" y="0"/>
                          <a:ext cx="4883785" cy="3409721"/>
                          <a:chOff x="431321" y="-1"/>
                          <a:chExt cx="4883785" cy="3409721"/>
                        </a:xfrm>
                      </wpg:grpSpPr>
                      <wps:wsp>
                        <wps:cNvPr id="1824906255" name="Text Box 1"/>
                        <wps:cNvSpPr txBox="1"/>
                        <wps:spPr>
                          <a:xfrm>
                            <a:off x="431321" y="3165880"/>
                            <a:ext cx="4883785" cy="243840"/>
                          </a:xfrm>
                          <a:prstGeom prst="rect">
                            <a:avLst/>
                          </a:prstGeom>
                          <a:noFill/>
                          <a:ln w="6350">
                            <a:noFill/>
                          </a:ln>
                        </wps:spPr>
                        <wps:txbx>
                          <w:txbxContent>
                            <w:p w14:paraId="65391054" w14:textId="582D6D09" w:rsidR="00A2735A" w:rsidRPr="00FA7BB8" w:rsidRDefault="00A2735A" w:rsidP="00FA7BB8">
                              <w:pPr>
                                <w:pStyle w:val="Captiontext"/>
                                <w:jc w:val="center"/>
                              </w:pPr>
                              <w:r>
                                <w:t xml:space="preserve">Figure </w:t>
                              </w:r>
                              <w:fldSimple w:instr=" SEQ Figure \* ARABIC ">
                                <w:r w:rsidR="005D3046">
                                  <w:rPr>
                                    <w:noProof/>
                                  </w:rPr>
                                  <w:t>2</w:t>
                                </w:r>
                              </w:fldSimple>
                              <w:r>
                                <w:t>: GPR profile with larger, more prominent features using the Zoom function.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017693218" name="Image 4" descr="A screenshot of a computer  Description automatically generated"/>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810883" y="-1"/>
                            <a:ext cx="4167920" cy="3088257"/>
                          </a:xfrm>
                          <a:prstGeom prst="rect">
                            <a:avLst/>
                          </a:prstGeom>
                        </pic:spPr>
                      </pic:pic>
                    </wpg:wgp>
                  </a:graphicData>
                </a:graphic>
              </wp:inline>
            </w:drawing>
          </mc:Choice>
          <mc:Fallback>
            <w:pict>
              <v:group w14:anchorId="7EAB7DBE" id="Group 2" o:spid="_x0000_s1029" style="width:384.55pt;height:268.5pt;mso-position-horizontal-relative:char;mso-position-vertical-relative:line" coordorigin="4313" coordsize="48837,340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">
                <v:shape id="Text Box 1" o:spid="_x0000_s1030" type="#_x0000_t202" style="position:absolute;left:4313;top:31658;width:48838;height:24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" filled="f" stroked="f" strokeweight=".5pt">
                  <v:textbox style="mso-fit-shape-to-text:t">
                    <w:txbxContent>
                      <w:p w14:paraId="65391054" w14:textId="582D6D09" w:rsidR="00A2735A" w:rsidRPr="00FA7BB8" w:rsidRDefault="00A2735A" w:rsidP="00FA7BB8">
                        <w:pPr>
                          <w:pStyle w:val="Captiontext"/>
                          <w:jc w:val="center"/>
                        </w:pPr>
                        <w:r>
                          <w:t xml:space="preserve">Figure </w:t>
                        </w:r>
                        <w:r>
                          <w:fldChar w:fldCharType="begin"/>
                        </w:r>
                        <w:r>
                          <w:instrText xml:space="preserve"> SEQ Figure \* ARABIC </w:instrText>
                        </w:r>
                        <w:r>
                          <w:fldChar w:fldCharType="separate"/>
                        </w:r>
                        <w:r w:rsidR="005D3046">
                          <w:rPr>
                            <w:noProof/>
                          </w:rPr>
                          <w:t>2</w:t>
                        </w:r>
                        <w:r>
                          <w:fldChar w:fldCharType="end"/>
                        </w:r>
                        <w:r>
                          <w:t>: GPR profile with larger, more prominent features using the Zoom function.</w:t>
                        </w:r>
                      </w:p>
                    </w:txbxContent>
                  </v:textbox>
                </v:shape>
                <v:shape id="Image 4" o:spid="_x0000_s1031" type="#_x0000_t75" alt="A screenshot of a computer  Description automatically generated" style="position:absolute;left:8108;width:41680;height:30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">
                  <v:imagedata r:id="rId13" o:title="A screenshot of a computer  Description automatically generated"/>
                  <o:lock v:ext="edit" aspectratio="f"/>
                </v:shape>
                <w10:anchorlock/>
              </v:group>
            </w:pict>
          </mc:Fallback>
        </mc:AlternateContent>
      </w:r>
    </w:p>
    <w:p w14:paraId="0FA428B0" w14:textId="112F5788" w:rsidR="00ED77D5" w:rsidRDefault="00505F08" w:rsidP="00505F08">
      <w:pPr>
        <w:pStyle w:val="Heading1"/>
        <w:rPr>
          <w:rFonts w:eastAsiaTheme="minorEastAsia"/>
        </w:rPr>
      </w:pPr>
      <w:r>
        <w:rPr>
          <w:rFonts w:eastAsiaTheme="minorEastAsia"/>
        </w:rPr>
        <w:t>Processing the Data</w:t>
      </w:r>
    </w:p>
    <w:p w14:paraId="27426386" w14:textId="1BE84209" w:rsidR="00505F08" w:rsidRDefault="00505F08" w:rsidP="00505F08">
      <w:pPr>
        <w:pStyle w:val="Heading2"/>
      </w:pPr>
      <w:r>
        <w:t>Data Cleaning</w:t>
      </w:r>
    </w:p>
    <w:p w14:paraId="40D9254B" w14:textId="30C021B2" w:rsidR="00505F08" w:rsidRDefault="00505F08" w:rsidP="00E948F9">
      <w:pPr>
        <w:rPr>
          <w:rFonts w:eastAsiaTheme="minorEastAsia"/>
        </w:rPr>
      </w:pPr>
      <w:r>
        <w:rPr>
          <w:rFonts w:eastAsiaTheme="minorEastAsia"/>
        </w:rPr>
        <w:t xml:space="preserve">Though we can look at GPR profiles as they are recorded, we will need to clean our data to ensure we get the most out of it. </w:t>
      </w:r>
      <w:r w:rsidRPr="00505F08">
        <w:rPr>
          <w:rFonts w:eastAsiaTheme="minorEastAsia"/>
        </w:rPr>
        <w:t>Recall that we are looking for hyperbolas, the upside-down U</w:t>
      </w:r>
      <w:r w:rsidR="00E948F9">
        <w:rPr>
          <w:rFonts w:eastAsiaTheme="minorEastAsia"/>
        </w:rPr>
        <w:t>’</w:t>
      </w:r>
      <w:r w:rsidRPr="00505F08">
        <w:rPr>
          <w:rFonts w:eastAsiaTheme="minorEastAsia"/>
        </w:rPr>
        <w:t xml:space="preserve">s, that may indicate a point-like object in the subsurface. </w:t>
      </w:r>
      <w:r w:rsidR="002636FF">
        <w:rPr>
          <w:rFonts w:eastAsiaTheme="minorEastAsia"/>
        </w:rPr>
        <w:t>EKKO Project</w:t>
      </w:r>
      <w:r w:rsidRPr="00505F08">
        <w:rPr>
          <w:rFonts w:eastAsiaTheme="minorEastAsia"/>
        </w:rPr>
        <w:t xml:space="preserve"> has tools that help us emphasize the hyperbolas we want to see and clear away things we don’t want to see, like the direct wave. </w:t>
      </w:r>
      <w:r w:rsidR="00E948F9">
        <w:rPr>
          <w:rFonts w:eastAsiaTheme="minorEastAsia"/>
        </w:rPr>
        <w:br/>
      </w:r>
      <w:r>
        <w:rPr>
          <w:rFonts w:eastAsiaTheme="minorEastAsia"/>
        </w:rPr>
        <w:t>We need to:</w:t>
      </w:r>
    </w:p>
    <w:p w14:paraId="649C68CB" w14:textId="23786EA7" w:rsidR="00505F08" w:rsidRPr="00E948F9" w:rsidRDefault="00505F08" w:rsidP="00E948F9">
      <w:pPr>
        <w:pStyle w:val="ListParagraph"/>
        <w:numPr>
          <w:ilvl w:val="0"/>
          <w:numId w:val="11"/>
        </w:numPr>
      </w:pPr>
      <w:r w:rsidRPr="00E948F9">
        <w:t>Reduce the noise in our data</w:t>
      </w:r>
    </w:p>
    <w:p w14:paraId="3E14811A" w14:textId="3342AFD0" w:rsidR="00505F08" w:rsidRPr="00E948F9" w:rsidRDefault="00505F08" w:rsidP="00E948F9">
      <w:pPr>
        <w:pStyle w:val="ListParagraph"/>
        <w:numPr>
          <w:ilvl w:val="0"/>
          <w:numId w:val="11"/>
        </w:numPr>
      </w:pPr>
      <w:r w:rsidRPr="00E948F9">
        <w:t>Make sure we have the correct speed of the medium</w:t>
      </w:r>
    </w:p>
    <w:p w14:paraId="0E9A36C4" w14:textId="0820CBF2" w:rsidR="00505F08" w:rsidRPr="00E948F9" w:rsidRDefault="00505F08" w:rsidP="00E948F9">
      <w:pPr>
        <w:pStyle w:val="ListParagraph"/>
        <w:numPr>
          <w:ilvl w:val="0"/>
          <w:numId w:val="11"/>
        </w:numPr>
      </w:pPr>
      <w:r w:rsidRPr="00E948F9">
        <w:t>Get our data ready for export</w:t>
      </w:r>
    </w:p>
    <w:p w14:paraId="50A26683" w14:textId="7E03AC70" w:rsidR="00E948F9" w:rsidRDefault="00E948F9" w:rsidP="00E948F9">
      <w:pPr>
        <w:rPr>
          <w:rFonts w:eastAsiaTheme="minorEastAsia"/>
        </w:rPr>
      </w:pPr>
    </w:p>
    <w:p w14:paraId="7357BD69" w14:textId="39E99268" w:rsidR="00690F00" w:rsidRPr="00E948F9" w:rsidRDefault="00690F00" w:rsidP="00E948F9">
      <w:pPr>
        <w:pStyle w:val="ListParagraph"/>
        <w:numPr>
          <w:ilvl w:val="0"/>
          <w:numId w:val="12"/>
        </w:numPr>
        <w:spacing w:after="120"/>
        <w:contextualSpacing w:val="0"/>
      </w:pPr>
      <w:r w:rsidRPr="00E948F9">
        <w:t xml:space="preserve">If you have many lines of data, select one line to view using the </w:t>
      </w:r>
      <w:r w:rsidR="00B35A1C" w:rsidRPr="00E948F9">
        <w:t>Layer View</w:t>
      </w:r>
      <w:r w:rsidRPr="00E948F9">
        <w:t xml:space="preserve"> window on the left.</w:t>
      </w:r>
    </w:p>
    <w:p w14:paraId="69533AF1" w14:textId="1108A3FD" w:rsidR="00575021" w:rsidRPr="00575021" w:rsidRDefault="00690F00" w:rsidP="00E948F9">
      <w:pPr>
        <w:pStyle w:val="ListParagraph"/>
        <w:numPr>
          <w:ilvl w:val="0"/>
          <w:numId w:val="12"/>
        </w:numPr>
        <w:spacing w:after="120"/>
        <w:contextualSpacing w:val="0"/>
      </w:pPr>
      <w:r>
        <w:t>Once your selected line has loaded</w:t>
      </w:r>
      <w:r w:rsidR="00575021" w:rsidRPr="00575021">
        <w:t>, click Line View in the upper left-hand side of the Menu Bar.</w:t>
      </w:r>
    </w:p>
    <w:p w14:paraId="2CB39309" w14:textId="1D8CDEE7" w:rsidR="00E948F9" w:rsidRDefault="00575021" w:rsidP="00E948F9">
      <w:pPr>
        <w:pStyle w:val="ListParagraph"/>
        <w:numPr>
          <w:ilvl w:val="0"/>
          <w:numId w:val="12"/>
        </w:numPr>
        <w:spacing w:after="120"/>
        <w:contextualSpacing w:val="0"/>
      </w:pPr>
      <w:r w:rsidRPr="00575021">
        <w:t>The Project Explorer window will close and load the Line View window. Don’t worry, you did not close the program, Line View just takes a few seconds to load.</w:t>
      </w:r>
    </w:p>
    <w:p w14:paraId="405013DE" w14:textId="77777777" w:rsidR="00E948F9" w:rsidRDefault="00E948F9">
      <w:pPr>
        <w:widowControl w:val="0"/>
        <w:autoSpaceDE w:val="0"/>
        <w:autoSpaceDN w:val="0"/>
        <w:spacing w:after="0"/>
        <w:rPr>
          <w:rFonts w:eastAsiaTheme="minorEastAsia" w:cstheme="minorBidi"/>
        </w:rPr>
      </w:pPr>
      <w:r>
        <w:br w:type="page"/>
      </w:r>
    </w:p>
    <w:p w14:paraId="2D32768D" w14:textId="4FD27097" w:rsidR="00575021" w:rsidRPr="00575021" w:rsidRDefault="009E3E6C" w:rsidP="00E948F9">
      <w:pPr>
        <w:pStyle w:val="ListParagraph"/>
        <w:numPr>
          <w:ilvl w:val="0"/>
          <w:numId w:val="12"/>
        </w:numPr>
        <w:spacing w:after="120"/>
        <w:contextualSpacing w:val="0"/>
      </w:pPr>
      <w:r>
        <w:rPr>
          <w:noProof/>
        </w:rPr>
        <w:lastRenderedPageBreak/>
        <mc:AlternateContent>
          <mc:Choice Requires="wps">
            <w:drawing>
              <wp:anchor distT="0" distB="0" distL="114300" distR="114300" simplePos="0" relativeHeight="487600128" behindDoc="0" locked="0" layoutInCell="1" allowOverlap="1" wp14:anchorId="41900D0E" wp14:editId="243306BF">
                <wp:simplePos x="0" y="0"/>
                <wp:positionH relativeFrom="column">
                  <wp:posOffset>602891</wp:posOffset>
                </wp:positionH>
                <wp:positionV relativeFrom="paragraph">
                  <wp:posOffset>667756</wp:posOffset>
                </wp:positionV>
                <wp:extent cx="340983" cy="375489"/>
                <wp:effectExtent l="12700" t="12700" r="15240" b="18415"/>
                <wp:wrapNone/>
                <wp:docPr id="624119022" name="Rectangle 5"/>
                <wp:cNvGraphicFramePr/>
                <a:graphic xmlns:a="http://schemas.openxmlformats.org/drawingml/2006/main">
                  <a:graphicData uri="http://schemas.microsoft.com/office/word/2010/wordprocessingShape">
                    <wps:wsp>
                      <wps:cNvSpPr/>
                      <wps:spPr>
                        <a:xfrm>
                          <a:off x="0" y="0"/>
                          <a:ext cx="340983" cy="37548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456D8" id="Rectangle 5" o:spid="_x0000_s1026" style="position:absolute;margin-left:47.45pt;margin-top:52.6pt;width:26.85pt;height:29.5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" filled="f" strokecolor="red" strokeweight="2.25pt"/>
            </w:pict>
          </mc:Fallback>
        </mc:AlternateContent>
      </w:r>
      <w:r>
        <w:rPr>
          <w:noProof/>
        </w:rPr>
        <mc:AlternateContent>
          <mc:Choice Requires="wpg">
            <w:drawing>
              <wp:anchor distT="0" distB="0" distL="114300" distR="114300" simplePos="0" relativeHeight="487597056" behindDoc="0" locked="0" layoutInCell="1" allowOverlap="1" wp14:anchorId="5792111D" wp14:editId="4F4F63C2">
                <wp:simplePos x="0" y="0"/>
                <wp:positionH relativeFrom="column">
                  <wp:posOffset>29845</wp:posOffset>
                </wp:positionH>
                <wp:positionV relativeFrom="paragraph">
                  <wp:posOffset>474453</wp:posOffset>
                </wp:positionV>
                <wp:extent cx="6400800" cy="3778908"/>
                <wp:effectExtent l="0" t="0" r="0" b="0"/>
                <wp:wrapTight wrapText="bothSides">
                  <wp:wrapPolygon edited="0">
                    <wp:start x="0" y="0"/>
                    <wp:lineTo x="0" y="19527"/>
                    <wp:lineTo x="600" y="19963"/>
                    <wp:lineTo x="214" y="19963"/>
                    <wp:lineTo x="214" y="21415"/>
                    <wp:lineTo x="21343" y="21415"/>
                    <wp:lineTo x="21429" y="19963"/>
                    <wp:lineTo x="21043" y="19963"/>
                    <wp:lineTo x="21557" y="19527"/>
                    <wp:lineTo x="21557" y="0"/>
                    <wp:lineTo x="0" y="0"/>
                  </wp:wrapPolygon>
                </wp:wrapTight>
                <wp:docPr id="409931888" name="Group 4"/>
                <wp:cNvGraphicFramePr/>
                <a:graphic xmlns:a="http://schemas.openxmlformats.org/drawingml/2006/main">
                  <a:graphicData uri="http://schemas.microsoft.com/office/word/2010/wordprocessingGroup">
                    <wpg:wgp>
                      <wpg:cNvGrpSpPr/>
                      <wpg:grpSpPr>
                        <a:xfrm>
                          <a:off x="0" y="0"/>
                          <a:ext cx="6400800" cy="3778908"/>
                          <a:chOff x="0" y="0"/>
                          <a:chExt cx="6400800" cy="3778908"/>
                        </a:xfrm>
                      </wpg:grpSpPr>
                      <pic:pic xmlns:pic="http://schemas.openxmlformats.org/drawingml/2006/picture">
                        <pic:nvPicPr>
                          <pic:cNvPr id="1644651460" name="Picture 1" descr="A screenshot of a compu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3415030"/>
                          </a:xfrm>
                          <a:prstGeom prst="rect">
                            <a:avLst/>
                          </a:prstGeom>
                          <a:noFill/>
                          <a:ln>
                            <a:noFill/>
                          </a:ln>
                        </pic:spPr>
                      </pic:pic>
                      <wps:wsp>
                        <wps:cNvPr id="184822678" name="Text Box 1"/>
                        <wps:cNvSpPr txBox="1"/>
                        <wps:spPr>
                          <a:xfrm>
                            <a:off x="0" y="3458868"/>
                            <a:ext cx="6400800" cy="320040"/>
                          </a:xfrm>
                          <a:prstGeom prst="rect">
                            <a:avLst/>
                          </a:prstGeom>
                          <a:noFill/>
                          <a:ln w="6350">
                            <a:noFill/>
                          </a:ln>
                        </wps:spPr>
                        <wps:txbx>
                          <w:txbxContent>
                            <w:p w14:paraId="7871CB40" w14:textId="34088B26" w:rsidR="00E948F9" w:rsidRPr="00FB5A27" w:rsidRDefault="00E948F9" w:rsidP="00E948F9">
                              <w:pPr>
                                <w:pStyle w:val="Captiontext"/>
                                <w:spacing w:after="120"/>
                                <w:jc w:val="center"/>
                              </w:pPr>
                              <w:r>
                                <w:t xml:space="preserve">Figure </w:t>
                              </w:r>
                              <w:fldSimple w:instr=" SEQ Figure \* ARABIC ">
                                <w:r w:rsidR="005D3046">
                                  <w:rPr>
                                    <w:noProof/>
                                  </w:rPr>
                                  <w:t>3</w:t>
                                </w:r>
                              </w:fldSimple>
                              <w:r>
                                <w:t>: EKKO Project Explorer window with Line View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792111D" id="Group 4" o:spid="_x0000_s1032" style="position:absolute;left:0;text-align:left;margin-left:2.35pt;margin-top:37.35pt;width:7in;height:297.55pt;z-index:487597056;mso-position-horizontal-relative:text;mso-position-vertical-relative:text" coordsize="64008,377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">
                <v:shape id="Picture 1" o:spid="_x0000_s1033" type="#_x0000_t75" alt="A screenshot of a computer&#10;&#10;Description automatically generated" style="position:absolute;width:64008;height:34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">
                  <v:imagedata r:id="rId15" o:title="A screenshot of a computer&#10;&#10;Description automatically generated"/>
                </v:shape>
                <v:shape id="Text Box 1" o:spid="_x0000_s1034" type="#_x0000_t202" style="position:absolute;top:34588;width:64008;height:3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" filled="f" stroked="f" strokeweight=".5pt">
                  <v:textbox style="mso-fit-shape-to-text:t">
                    <w:txbxContent>
                      <w:p w14:paraId="7871CB40" w14:textId="34088B26" w:rsidR="00E948F9" w:rsidRPr="00FB5A27" w:rsidRDefault="00E948F9" w:rsidP="00E948F9">
                        <w:pPr>
                          <w:pStyle w:val="Captiontext"/>
                          <w:spacing w:after="120"/>
                          <w:jc w:val="center"/>
                        </w:pPr>
                        <w:r>
                          <w:t xml:space="preserve">Figure </w:t>
                        </w:r>
                        <w:r>
                          <w:fldChar w:fldCharType="begin"/>
                        </w:r>
                        <w:r>
                          <w:instrText xml:space="preserve"> SEQ Figure \* ARABIC </w:instrText>
                        </w:r>
                        <w:r>
                          <w:fldChar w:fldCharType="separate"/>
                        </w:r>
                        <w:r w:rsidR="005D3046">
                          <w:rPr>
                            <w:noProof/>
                          </w:rPr>
                          <w:t>3</w:t>
                        </w:r>
                        <w:r>
                          <w:fldChar w:fldCharType="end"/>
                        </w:r>
                        <w:r>
                          <w:t>: EKKO Project Explorer window with Line View highlighted.</w:t>
                        </w:r>
                      </w:p>
                    </w:txbxContent>
                  </v:textbox>
                </v:shape>
                <w10:wrap type="tight"/>
              </v:group>
            </w:pict>
          </mc:Fallback>
        </mc:AlternateContent>
      </w:r>
      <w:r w:rsidR="00E948F9" w:rsidRPr="00575021">
        <w:t xml:space="preserve"> </w:t>
      </w:r>
      <w:r w:rsidR="00575021" w:rsidRPr="00575021">
        <w:t>You will see a new menu in Line View and just the GPR profile, unlike in Project Explorer that has the map view as well.</w:t>
      </w:r>
      <w:r w:rsidR="00F4693F" w:rsidRPr="00F4693F">
        <w:rPr>
          <w:noProof/>
        </w:rPr>
        <w:t xml:space="preserve"> </w:t>
      </w:r>
    </w:p>
    <w:p w14:paraId="03FAC057" w14:textId="77A7C215" w:rsidR="00575021" w:rsidRDefault="00575021" w:rsidP="00690F00">
      <w:pPr>
        <w:pStyle w:val="Heading3"/>
      </w:pPr>
      <w:r w:rsidRPr="00575021">
        <w:t>Background Filter</w:t>
      </w:r>
    </w:p>
    <w:p w14:paraId="475BB1E8" w14:textId="72ACF495" w:rsidR="00690F00" w:rsidRPr="00690F00" w:rsidRDefault="00690F00" w:rsidP="00F4693F">
      <w:r>
        <w:t xml:space="preserve">Recall that in addition to buried features, a distinct straight-line signal will appear close to the surface. This is the direct wave that bounces between the transmitter and receiver of the GPR antenna, and it does not indicate any buried feature. </w:t>
      </w:r>
      <w:r w:rsidR="002636FF">
        <w:t>EKKO Project</w:t>
      </w:r>
      <w:r>
        <w:t xml:space="preserve"> provides a way to dim this band and make our data clearer.</w:t>
      </w:r>
    </w:p>
    <w:p w14:paraId="45B17729" w14:textId="4B0AA8E3" w:rsidR="00575021" w:rsidRPr="00575021" w:rsidRDefault="00575021" w:rsidP="00F4693F">
      <w:pPr>
        <w:pStyle w:val="ListParagraph"/>
        <w:numPr>
          <w:ilvl w:val="0"/>
          <w:numId w:val="12"/>
        </w:numPr>
      </w:pPr>
      <w:r w:rsidRPr="00575021">
        <w:t>In Line View, click on the Background Filter button</w:t>
      </w:r>
      <w:r w:rsidR="006B012B">
        <w:t xml:space="preserve"> to toggle the filter</w:t>
      </w:r>
      <w:r w:rsidRPr="00575021">
        <w:t xml:space="preserve"> t</w:t>
      </w:r>
      <w:r w:rsidR="006B012B">
        <w:t>hat gets</w:t>
      </w:r>
      <w:r w:rsidRPr="00575021">
        <w:t xml:space="preserve"> rid of any horizontal banding in the data. </w:t>
      </w:r>
    </w:p>
    <w:p w14:paraId="5C19A111" w14:textId="5F3E9A02" w:rsidR="00575021" w:rsidRDefault="006B012B" w:rsidP="00F4693F">
      <w:pPr>
        <w:pStyle w:val="ListParagraph"/>
        <w:numPr>
          <w:ilvl w:val="1"/>
          <w:numId w:val="12"/>
        </w:numPr>
      </w:pPr>
      <w:r>
        <w:t>Background Filter removes the average of all the traces. Any o</w:t>
      </w:r>
      <w:r w:rsidR="004E053C">
        <w:t xml:space="preserve">ther signals </w:t>
      </w:r>
      <w:r>
        <w:t>that</w:t>
      </w:r>
      <w:r w:rsidR="004E053C">
        <w:t xml:space="preserve"> cause horizontal banding in your profile </w:t>
      </w:r>
      <w:r>
        <w:t xml:space="preserve">are removed as well. So </w:t>
      </w:r>
      <w:r w:rsidR="006860CB">
        <w:t>double check the original data when</w:t>
      </w:r>
      <w:r>
        <w:t xml:space="preserve"> deciding to leave Background Subtraction, it may make it more difficult to see any real horizontal features.</w:t>
      </w:r>
    </w:p>
    <w:p w14:paraId="363DAAA7" w14:textId="77777777" w:rsidR="00DB344A" w:rsidRDefault="00DB344A" w:rsidP="00DB344A">
      <w:pPr>
        <w:pStyle w:val="Heading3"/>
      </w:pPr>
      <w:r>
        <w:t>Gain</w:t>
      </w:r>
    </w:p>
    <w:p w14:paraId="76C88788" w14:textId="3BBD0E9E" w:rsidR="00DB344A" w:rsidRDefault="00DB344A" w:rsidP="00F4693F">
      <w:r>
        <w:t xml:space="preserve">Recall that as GPR waves travel through the subsurface, they attenuate, or become weaker, the further they go. Attenuation can make buried features difficult to see with depth. </w:t>
      </w:r>
      <w:r w:rsidR="002551B9">
        <w:t>Gain</w:t>
      </w:r>
      <w:r w:rsidR="002551B9">
        <w:rPr>
          <w:spacing w:val="-1"/>
        </w:rPr>
        <w:t xml:space="preserve"> </w:t>
      </w:r>
      <w:r w:rsidR="002551B9">
        <w:t>means</w:t>
      </w:r>
      <w:r w:rsidR="002551B9">
        <w:rPr>
          <w:spacing w:val="-2"/>
        </w:rPr>
        <w:t xml:space="preserve"> </w:t>
      </w:r>
      <w:r w:rsidR="002551B9">
        <w:t>amplification</w:t>
      </w:r>
      <w:r w:rsidR="002551B9">
        <w:rPr>
          <w:spacing w:val="-1"/>
        </w:rPr>
        <w:t xml:space="preserve"> </w:t>
      </w:r>
      <w:r w:rsidR="002551B9">
        <w:t>of</w:t>
      </w:r>
      <w:r w:rsidR="002551B9">
        <w:rPr>
          <w:spacing w:val="-2"/>
        </w:rPr>
        <w:t xml:space="preserve"> </w:t>
      </w:r>
      <w:r w:rsidR="002551B9">
        <w:t>the</w:t>
      </w:r>
      <w:r w:rsidR="002551B9">
        <w:rPr>
          <w:spacing w:val="-1"/>
        </w:rPr>
        <w:t xml:space="preserve"> </w:t>
      </w:r>
      <w:r w:rsidR="002551B9">
        <w:t>weaker energy</w:t>
      </w:r>
      <w:r w:rsidR="002551B9">
        <w:rPr>
          <w:spacing w:val="-1"/>
        </w:rPr>
        <w:t xml:space="preserve"> </w:t>
      </w:r>
      <w:r w:rsidR="002551B9">
        <w:t>arriving at</w:t>
      </w:r>
      <w:r w:rsidR="002551B9">
        <w:rPr>
          <w:spacing w:val="-2"/>
        </w:rPr>
        <w:t xml:space="preserve"> </w:t>
      </w:r>
      <w:r w:rsidR="002551B9">
        <w:t>the</w:t>
      </w:r>
      <w:r w:rsidR="002551B9">
        <w:rPr>
          <w:spacing w:val="-3"/>
        </w:rPr>
        <w:t xml:space="preserve"> </w:t>
      </w:r>
      <w:r w:rsidR="002551B9">
        <w:t>receiver</w:t>
      </w:r>
      <w:r w:rsidR="002551B9">
        <w:rPr>
          <w:spacing w:val="-2"/>
        </w:rPr>
        <w:t xml:space="preserve"> </w:t>
      </w:r>
      <w:r w:rsidR="002551B9">
        <w:t>at</w:t>
      </w:r>
      <w:r w:rsidR="002551B9">
        <w:rPr>
          <w:spacing w:val="-2"/>
        </w:rPr>
        <w:t xml:space="preserve"> </w:t>
      </w:r>
      <w:r w:rsidR="002551B9">
        <w:t>later</w:t>
      </w:r>
      <w:r w:rsidR="002551B9">
        <w:rPr>
          <w:spacing w:val="-4"/>
        </w:rPr>
        <w:t xml:space="preserve"> </w:t>
      </w:r>
      <w:r w:rsidR="002551B9">
        <w:t>times,</w:t>
      </w:r>
      <w:r w:rsidR="002551B9">
        <w:rPr>
          <w:spacing w:val="-2"/>
        </w:rPr>
        <w:t xml:space="preserve"> </w:t>
      </w:r>
      <w:r w:rsidR="002551B9">
        <w:t>or</w:t>
      </w:r>
      <w:r w:rsidR="002551B9">
        <w:rPr>
          <w:spacing w:val="-2"/>
        </w:rPr>
        <w:t xml:space="preserve"> </w:t>
      </w:r>
      <w:r w:rsidR="002551B9">
        <w:t>further</w:t>
      </w:r>
      <w:r w:rsidR="002551B9">
        <w:rPr>
          <w:spacing w:val="-2"/>
        </w:rPr>
        <w:t xml:space="preserve"> </w:t>
      </w:r>
      <w:r w:rsidR="002551B9">
        <w:t>down</w:t>
      </w:r>
      <w:r w:rsidR="002551B9">
        <w:rPr>
          <w:spacing w:val="-2"/>
        </w:rPr>
        <w:t xml:space="preserve"> </w:t>
      </w:r>
      <w:r w:rsidR="002551B9">
        <w:t>the</w:t>
      </w:r>
      <w:r w:rsidR="002551B9">
        <w:rPr>
          <w:spacing w:val="-1"/>
        </w:rPr>
        <w:t xml:space="preserve"> </w:t>
      </w:r>
      <w:r w:rsidR="002551B9">
        <w:t>depth</w:t>
      </w:r>
      <w:r w:rsidR="002551B9">
        <w:rPr>
          <w:spacing w:val="-1"/>
        </w:rPr>
        <w:t xml:space="preserve"> </w:t>
      </w:r>
      <w:r w:rsidR="002551B9">
        <w:t>axis.</w:t>
      </w:r>
      <w:r w:rsidR="002551B9">
        <w:rPr>
          <w:spacing w:val="40"/>
        </w:rPr>
        <w:t xml:space="preserve"> </w:t>
      </w:r>
      <w:r>
        <w:t xml:space="preserve">Adding gain to your GPR data is like adding additional contrast or brightness so signals in the data are easier to see. </w:t>
      </w:r>
      <w:r w:rsidR="002636FF">
        <w:t>EKKO Project</w:t>
      </w:r>
      <w:r>
        <w:t xml:space="preserve"> offers a few ways to adjust the gain in your data.</w:t>
      </w:r>
    </w:p>
    <w:p w14:paraId="330B73DF" w14:textId="3AC0B682" w:rsidR="00BF6CED" w:rsidRDefault="00DB344A" w:rsidP="0048274A">
      <w:pPr>
        <w:pStyle w:val="ListParagraph"/>
        <w:numPr>
          <w:ilvl w:val="0"/>
          <w:numId w:val="12"/>
        </w:numPr>
        <w:spacing w:after="120"/>
        <w:contextualSpacing w:val="0"/>
      </w:pPr>
      <w:r>
        <w:t>In Line View next to the Background Subtraction button, click on the Modify Gain dropdown menu.</w:t>
      </w:r>
    </w:p>
    <w:p w14:paraId="66E5CD42" w14:textId="77777777" w:rsidR="00BF6CED" w:rsidRDefault="00DB344A" w:rsidP="0048274A">
      <w:pPr>
        <w:pStyle w:val="ListParagraph"/>
        <w:numPr>
          <w:ilvl w:val="0"/>
          <w:numId w:val="12"/>
        </w:numPr>
        <w:spacing w:after="120"/>
        <w:contextualSpacing w:val="0"/>
      </w:pPr>
      <w:r>
        <w:lastRenderedPageBreak/>
        <w:t>Feel free to click on the different levels of gains in the dropdown menu and see what they do to your data. You can also adjust gain incrementally using the Increase and Decrease Signal Gain buttons to the left of the dropdown menu.</w:t>
      </w:r>
    </w:p>
    <w:p w14:paraId="40550789" w14:textId="5C2713D0" w:rsidR="00BF6CED" w:rsidRDefault="002636FF" w:rsidP="0048274A">
      <w:pPr>
        <w:pStyle w:val="ListParagraph"/>
        <w:numPr>
          <w:ilvl w:val="0"/>
          <w:numId w:val="12"/>
        </w:numPr>
        <w:spacing w:after="120"/>
        <w:contextualSpacing w:val="0"/>
      </w:pPr>
      <w:r>
        <w:t>EKKO Project</w:t>
      </w:r>
      <w:r w:rsidR="00DB344A">
        <w:t xml:space="preserve"> also uses specific algorithms to calculate the best gain for your data. Click Auto in the Modify Gain dropdown menu to allow </w:t>
      </w:r>
      <w:r>
        <w:t>EKKO Project</w:t>
      </w:r>
      <w:r w:rsidR="00DB344A">
        <w:t xml:space="preserve"> to choose your gain for you.</w:t>
      </w:r>
    </w:p>
    <w:p w14:paraId="6C169429" w14:textId="1A36091F" w:rsidR="00BF6CED" w:rsidRDefault="00BF6CED" w:rsidP="0048274A">
      <w:pPr>
        <w:pStyle w:val="ListParagraph"/>
        <w:numPr>
          <w:ilvl w:val="1"/>
          <w:numId w:val="12"/>
        </w:numPr>
        <w:spacing w:after="120"/>
        <w:contextualSpacing w:val="0"/>
      </w:pPr>
      <w:r>
        <w:t>Even in geoscience, creating readable figures is both an art and a science</w:t>
      </w:r>
      <w:r w:rsidR="00AF31DC">
        <w:t>: there is no perfect, one-size-fits-all solution</w:t>
      </w:r>
      <w:r>
        <w:t>. Though using Auto Gain is well-calibrated and convenient, it may not be the best way to see all the features in your data</w:t>
      </w:r>
      <w:r w:rsidR="00AF31DC">
        <w:t>. Be sure to double check if there are any hyperbolas that are not captured when using Auto Gain</w:t>
      </w:r>
    </w:p>
    <w:p w14:paraId="7F6260A9" w14:textId="77777777" w:rsidR="00AF31DC" w:rsidRDefault="00DB344A" w:rsidP="0048274A">
      <w:pPr>
        <w:pStyle w:val="ListParagraph"/>
        <w:numPr>
          <w:ilvl w:val="0"/>
          <w:numId w:val="12"/>
        </w:numPr>
        <w:spacing w:after="120"/>
        <w:contextualSpacing w:val="0"/>
      </w:pPr>
      <w:r>
        <w:t xml:space="preserve">For more customizability and to see the gained data vs the original, select View from the Menu Bar and select Settings from that dropdown menu. </w:t>
      </w:r>
    </w:p>
    <w:p w14:paraId="651D46FA" w14:textId="2D3837E1" w:rsidR="00505F08" w:rsidRDefault="00DB344A" w:rsidP="0048274A">
      <w:pPr>
        <w:pStyle w:val="ListParagraph"/>
        <w:numPr>
          <w:ilvl w:val="0"/>
          <w:numId w:val="12"/>
        </w:numPr>
        <w:spacing w:after="120"/>
        <w:contextualSpacing w:val="0"/>
      </w:pPr>
      <w:r>
        <w:t>In the View Settings window that appears, navigate to the Gain/Filter tab. If you move your mouse around the GPR Data, the window will show each wiggle trace that makes up the GPR profile (black line) and how much that wiggle trace has been adjusted by the gain (red line). You can also view the gain curve by checking the Gain box</w:t>
      </w:r>
    </w:p>
    <w:p w14:paraId="095B424B" w14:textId="7E377C7E" w:rsidR="002551B9" w:rsidRDefault="0097051A" w:rsidP="002551B9">
      <w:pPr>
        <w:pStyle w:val="Heading3"/>
      </w:pPr>
      <w:r>
        <w:t xml:space="preserve">Changing the Color Palette </w:t>
      </w:r>
    </w:p>
    <w:p w14:paraId="64E6BB32" w14:textId="696D5E0A" w:rsidR="00DC7668" w:rsidRDefault="002551B9" w:rsidP="00F4693F">
      <w:pPr>
        <w:pStyle w:val="ListParagraph"/>
        <w:numPr>
          <w:ilvl w:val="0"/>
          <w:numId w:val="12"/>
        </w:numPr>
      </w:pPr>
      <w:r>
        <w:t>Also in the View Settings window</w:t>
      </w:r>
      <w:r w:rsidR="004420D4">
        <w:t>, navigate to the Color Palette tab to change the color of your line image. Feel free to play around with the color settings to find which one works for you.</w:t>
      </w:r>
    </w:p>
    <w:p w14:paraId="0B09337D" w14:textId="6200BF1F" w:rsidR="00DC7668" w:rsidRDefault="00DC7668" w:rsidP="00DC7668">
      <w:pPr>
        <w:pStyle w:val="Heading3"/>
        <w:rPr>
          <w:spacing w:val="-2"/>
        </w:rPr>
      </w:pPr>
      <w:r>
        <w:t>Determine</w:t>
      </w:r>
      <w:r>
        <w:rPr>
          <w:spacing w:val="-5"/>
        </w:rPr>
        <w:t xml:space="preserve"> </w:t>
      </w:r>
      <w:r>
        <w:t>the</w:t>
      </w:r>
      <w:r>
        <w:rPr>
          <w:spacing w:val="-2"/>
        </w:rPr>
        <w:t xml:space="preserve"> </w:t>
      </w:r>
      <w:r w:rsidR="002328C5">
        <w:t>R</w:t>
      </w:r>
      <w:r>
        <w:t>adar</w:t>
      </w:r>
      <w:r>
        <w:rPr>
          <w:spacing w:val="-6"/>
        </w:rPr>
        <w:t xml:space="preserve"> </w:t>
      </w:r>
      <w:r w:rsidR="002328C5">
        <w:t>W</w:t>
      </w:r>
      <w:r>
        <w:t>ave</w:t>
      </w:r>
      <w:r>
        <w:rPr>
          <w:spacing w:val="-2"/>
        </w:rPr>
        <w:t xml:space="preserve"> </w:t>
      </w:r>
      <w:r>
        <w:t>velocity</w:t>
      </w:r>
    </w:p>
    <w:p w14:paraId="35FA9C05" w14:textId="664A5D88" w:rsidR="00DC7668" w:rsidRDefault="00DC7668" w:rsidP="00F4693F">
      <w:r>
        <w:t xml:space="preserve">GPR waves will travel and attenuate differently based on the material it is traveling through. Though </w:t>
      </w:r>
      <w:r w:rsidR="002636FF">
        <w:t>EKKO Project</w:t>
      </w:r>
      <w:r>
        <w:t xml:space="preserve"> may offer a default ground velocity, it is important to determine the velocity that is specific to your survey site.</w:t>
      </w:r>
    </w:p>
    <w:p w14:paraId="2FEADA58" w14:textId="4A651202" w:rsidR="002328C5" w:rsidRDefault="002328C5" w:rsidP="0048274A">
      <w:pPr>
        <w:pStyle w:val="ListParagraph"/>
        <w:numPr>
          <w:ilvl w:val="0"/>
          <w:numId w:val="12"/>
        </w:numPr>
        <w:spacing w:after="120"/>
        <w:contextualSpacing w:val="0"/>
      </w:pPr>
      <w:r>
        <w:t xml:space="preserve">In LineView, visually scan and find a hyperbola that is distinct to you. </w:t>
      </w:r>
    </w:p>
    <w:p w14:paraId="231AA33F" w14:textId="03CEDFA2" w:rsidR="00F27877" w:rsidRDefault="002328C5" w:rsidP="0048274A">
      <w:pPr>
        <w:pStyle w:val="ListParagraph"/>
        <w:numPr>
          <w:ilvl w:val="1"/>
          <w:numId w:val="12"/>
        </w:numPr>
        <w:spacing w:after="120"/>
        <w:contextualSpacing w:val="0"/>
      </w:pPr>
      <w:r w:rsidRPr="002328C5">
        <w:t xml:space="preserve">If your dataset has multiple lines (multiple GPR profiles), feel free to select a new line with more distinct hyperbolas. </w:t>
      </w:r>
      <w:r w:rsidR="00F27877" w:rsidRPr="002328C5">
        <w:t>Right</w:t>
      </w:r>
      <w:r w:rsidR="00F27877" w:rsidRPr="00F4693F">
        <w:rPr>
          <w:spacing w:val="-3"/>
        </w:rPr>
        <w:t xml:space="preserve"> </w:t>
      </w:r>
      <w:r w:rsidR="00F27877" w:rsidRPr="002328C5">
        <w:t>click</w:t>
      </w:r>
      <w:r w:rsidR="00F27877" w:rsidRPr="00F4693F">
        <w:rPr>
          <w:spacing w:val="-3"/>
        </w:rPr>
        <w:t xml:space="preserve"> </w:t>
      </w:r>
      <w:r w:rsidR="00F27877">
        <w:t>on</w:t>
      </w:r>
      <w:r w:rsidR="00F27877" w:rsidRPr="00F4693F">
        <w:rPr>
          <w:spacing w:val="-1"/>
        </w:rPr>
        <w:t xml:space="preserve"> </w:t>
      </w:r>
      <w:r w:rsidR="00F27877">
        <w:t>the</w:t>
      </w:r>
      <w:r w:rsidR="00F27877" w:rsidRPr="00F4693F">
        <w:rPr>
          <w:spacing w:val="-3"/>
        </w:rPr>
        <w:t xml:space="preserve"> </w:t>
      </w:r>
      <w:r w:rsidR="00F27877">
        <w:t>line</w:t>
      </w:r>
      <w:r w:rsidR="00F27877" w:rsidRPr="00F4693F">
        <w:rPr>
          <w:spacing w:val="-3"/>
        </w:rPr>
        <w:t xml:space="preserve"> </w:t>
      </w:r>
      <w:r w:rsidR="00F27877">
        <w:t>in</w:t>
      </w:r>
      <w:r w:rsidR="00F27877" w:rsidRPr="00F4693F">
        <w:rPr>
          <w:spacing w:val="-3"/>
        </w:rPr>
        <w:t xml:space="preserve"> </w:t>
      </w:r>
      <w:r w:rsidR="00F27877">
        <w:t>the</w:t>
      </w:r>
      <w:r w:rsidR="00F27877" w:rsidRPr="00F4693F">
        <w:rPr>
          <w:spacing w:val="-3"/>
        </w:rPr>
        <w:t xml:space="preserve"> </w:t>
      </w:r>
      <w:r w:rsidR="00F27877">
        <w:t xml:space="preserve">Project Explorer </w:t>
      </w:r>
      <w:proofErr w:type="gramStart"/>
      <w:r w:rsidR="00F27877">
        <w:t>Window, and</w:t>
      </w:r>
      <w:proofErr w:type="gramEnd"/>
      <w:r w:rsidR="00F27877">
        <w:t xml:space="preserve"> select the </w:t>
      </w:r>
      <w:r w:rsidR="00F27877" w:rsidRPr="00F4693F">
        <w:rPr>
          <w:bCs/>
        </w:rPr>
        <w:t>LineView</w:t>
      </w:r>
      <w:r w:rsidR="00F27877" w:rsidRPr="00F4693F">
        <w:rPr>
          <w:b/>
        </w:rPr>
        <w:t xml:space="preserve"> </w:t>
      </w:r>
      <w:r w:rsidR="00F27877">
        <w:t xml:space="preserve">in the </w:t>
      </w:r>
      <w:r>
        <w:t>pop-up</w:t>
      </w:r>
      <w:r w:rsidR="00F27877">
        <w:t xml:space="preserve"> menu.</w:t>
      </w:r>
    </w:p>
    <w:p w14:paraId="67C1F1C7" w14:textId="0B06496C" w:rsidR="002328C5" w:rsidRDefault="002328C5" w:rsidP="0048274A">
      <w:pPr>
        <w:pStyle w:val="ListParagraph"/>
        <w:numPr>
          <w:ilvl w:val="0"/>
          <w:numId w:val="12"/>
        </w:numPr>
        <w:spacing w:after="120"/>
        <w:contextualSpacing w:val="0"/>
      </w:pPr>
      <w:r>
        <w:t>Adjust the window</w:t>
      </w:r>
      <w:r w:rsidR="00F27877" w:rsidRPr="00F4693F">
        <w:rPr>
          <w:spacing w:val="-4"/>
        </w:rPr>
        <w:t xml:space="preserve"> </w:t>
      </w:r>
      <w:r w:rsidR="00F27877">
        <w:t>to</w:t>
      </w:r>
      <w:r w:rsidR="00F27877" w:rsidRPr="00F4693F">
        <w:rPr>
          <w:spacing w:val="-3"/>
        </w:rPr>
        <w:t xml:space="preserve"> </w:t>
      </w:r>
      <w:r w:rsidR="00F27877">
        <w:t>a</w:t>
      </w:r>
      <w:r w:rsidR="00F27877" w:rsidRPr="00F4693F">
        <w:rPr>
          <w:spacing w:val="-4"/>
        </w:rPr>
        <w:t xml:space="preserve"> </w:t>
      </w:r>
      <w:r w:rsidR="00F27877">
        <w:t>size</w:t>
      </w:r>
      <w:r w:rsidR="00F27877" w:rsidRPr="00F4693F">
        <w:rPr>
          <w:spacing w:val="-5"/>
        </w:rPr>
        <w:t xml:space="preserve"> </w:t>
      </w:r>
      <w:r w:rsidRPr="00F4693F">
        <w:rPr>
          <w:spacing w:val="-5"/>
        </w:rPr>
        <w:t xml:space="preserve">and zoom </w:t>
      </w:r>
      <w:r w:rsidR="00F27877">
        <w:t>where</w:t>
      </w:r>
      <w:r w:rsidR="00F27877" w:rsidRPr="00F4693F">
        <w:rPr>
          <w:spacing w:val="-3"/>
        </w:rPr>
        <w:t xml:space="preserve"> </w:t>
      </w:r>
      <w:r w:rsidR="00F27877">
        <w:t>any</w:t>
      </w:r>
      <w:r w:rsidR="00F27877" w:rsidRPr="00F4693F">
        <w:rPr>
          <w:spacing w:val="-3"/>
        </w:rPr>
        <w:t xml:space="preserve"> </w:t>
      </w:r>
      <w:r w:rsidR="00F27877">
        <w:t>hyperbolas</w:t>
      </w:r>
      <w:r w:rsidR="00F27877" w:rsidRPr="00F4693F">
        <w:rPr>
          <w:spacing w:val="-4"/>
        </w:rPr>
        <w:t xml:space="preserve"> </w:t>
      </w:r>
      <w:r w:rsidR="00F27877">
        <w:t>are</w:t>
      </w:r>
      <w:r w:rsidR="00F27877" w:rsidRPr="00F4693F">
        <w:rPr>
          <w:spacing w:val="-5"/>
        </w:rPr>
        <w:t xml:space="preserve"> </w:t>
      </w:r>
      <w:r w:rsidR="00F27877">
        <w:t>not too stretched out to see</w:t>
      </w:r>
      <w:r>
        <w:t xml:space="preserve">. </w:t>
      </w:r>
    </w:p>
    <w:p w14:paraId="14C4392E" w14:textId="75C3B547" w:rsidR="00F27877" w:rsidRPr="002328C5" w:rsidRDefault="002328C5" w:rsidP="0048274A">
      <w:pPr>
        <w:pStyle w:val="ListParagraph"/>
        <w:numPr>
          <w:ilvl w:val="1"/>
          <w:numId w:val="12"/>
        </w:numPr>
        <w:spacing w:after="120"/>
        <w:contextualSpacing w:val="0"/>
      </w:pPr>
      <w:r>
        <w:t>O</w:t>
      </w:r>
      <w:r w:rsidR="00F27877">
        <w:t xml:space="preserve">ur eyes are most sensitive when the hyperbola wings are at about 45 </w:t>
      </w:r>
      <w:r w:rsidR="00F27877" w:rsidRPr="00F4693F">
        <w:rPr>
          <w:spacing w:val="-2"/>
        </w:rPr>
        <w:t>degrees.</w:t>
      </w:r>
    </w:p>
    <w:p w14:paraId="467E25CE" w14:textId="12A5AE74" w:rsidR="002328C5" w:rsidRDefault="002328C5" w:rsidP="0048274A">
      <w:pPr>
        <w:pStyle w:val="ListParagraph"/>
        <w:numPr>
          <w:ilvl w:val="0"/>
          <w:numId w:val="12"/>
        </w:numPr>
        <w:spacing w:after="120"/>
        <w:contextualSpacing w:val="0"/>
      </w:pPr>
      <w:r w:rsidRPr="00F4693F">
        <w:rPr>
          <w:iCs/>
        </w:rPr>
        <w:t>Choose</w:t>
      </w:r>
      <w:r w:rsidRPr="00F4693F">
        <w:rPr>
          <w:iCs/>
          <w:spacing w:val="-3"/>
        </w:rPr>
        <w:t xml:space="preserve"> </w:t>
      </w:r>
      <w:r w:rsidRPr="00F4693F">
        <w:rPr>
          <w:iCs/>
        </w:rPr>
        <w:t>how</w:t>
      </w:r>
      <w:r w:rsidRPr="00F4693F">
        <w:rPr>
          <w:iCs/>
          <w:spacing w:val="-2"/>
        </w:rPr>
        <w:t xml:space="preserve"> </w:t>
      </w:r>
      <w:r w:rsidRPr="00F4693F">
        <w:rPr>
          <w:iCs/>
        </w:rPr>
        <w:t>you</w:t>
      </w:r>
      <w:r w:rsidRPr="00F4693F">
        <w:rPr>
          <w:iCs/>
          <w:spacing w:val="-2"/>
        </w:rPr>
        <w:t xml:space="preserve"> </w:t>
      </w:r>
      <w:r w:rsidRPr="00F4693F">
        <w:rPr>
          <w:iCs/>
        </w:rPr>
        <w:t>will</w:t>
      </w:r>
      <w:r w:rsidRPr="00F4693F">
        <w:rPr>
          <w:iCs/>
          <w:spacing w:val="-4"/>
        </w:rPr>
        <w:t xml:space="preserve"> </w:t>
      </w:r>
      <w:r w:rsidRPr="00F4693F">
        <w:rPr>
          <w:iCs/>
        </w:rPr>
        <w:t>select</w:t>
      </w:r>
      <w:r w:rsidRPr="00F4693F">
        <w:rPr>
          <w:iCs/>
          <w:spacing w:val="-2"/>
        </w:rPr>
        <w:t xml:space="preserve"> </w:t>
      </w:r>
      <w:r w:rsidRPr="00F4693F">
        <w:rPr>
          <w:iCs/>
        </w:rPr>
        <w:t>the</w:t>
      </w:r>
      <w:r w:rsidRPr="00F4693F">
        <w:rPr>
          <w:iCs/>
          <w:spacing w:val="-3"/>
        </w:rPr>
        <w:t xml:space="preserve"> </w:t>
      </w:r>
      <w:r w:rsidRPr="00F4693F">
        <w:rPr>
          <w:iCs/>
        </w:rPr>
        <w:t>top</w:t>
      </w:r>
      <w:r w:rsidRPr="00F4693F">
        <w:rPr>
          <w:iCs/>
          <w:spacing w:val="-2"/>
        </w:rPr>
        <w:t xml:space="preserve"> </w:t>
      </w:r>
      <w:r w:rsidRPr="00F4693F">
        <w:rPr>
          <w:iCs/>
        </w:rPr>
        <w:t>of</w:t>
      </w:r>
      <w:r w:rsidRPr="00F4693F">
        <w:rPr>
          <w:iCs/>
          <w:spacing w:val="-2"/>
        </w:rPr>
        <w:t xml:space="preserve"> </w:t>
      </w:r>
      <w:r w:rsidRPr="00F4693F">
        <w:rPr>
          <w:iCs/>
        </w:rPr>
        <w:t>a</w:t>
      </w:r>
      <w:r w:rsidRPr="00F4693F">
        <w:rPr>
          <w:iCs/>
          <w:spacing w:val="-2"/>
        </w:rPr>
        <w:t xml:space="preserve"> </w:t>
      </w:r>
      <w:r w:rsidRPr="00F4693F">
        <w:rPr>
          <w:iCs/>
        </w:rPr>
        <w:t>hyperbola</w:t>
      </w:r>
      <w:r w:rsidRPr="00F4693F">
        <w:rPr>
          <w:i/>
          <w:spacing w:val="-2"/>
        </w:rPr>
        <w:t xml:space="preserve"> </w:t>
      </w:r>
      <w:r>
        <w:t>by</w:t>
      </w:r>
      <w:r w:rsidRPr="00F4693F">
        <w:rPr>
          <w:spacing w:val="-2"/>
        </w:rPr>
        <w:t xml:space="preserve"> </w:t>
      </w:r>
      <w:r>
        <w:t>clicking</w:t>
      </w:r>
      <w:r w:rsidRPr="00F4693F">
        <w:rPr>
          <w:spacing w:val="-2"/>
        </w:rPr>
        <w:t xml:space="preserve"> </w:t>
      </w:r>
      <w:r>
        <w:t>on</w:t>
      </w:r>
      <w:r w:rsidRPr="00F4693F">
        <w:rPr>
          <w:spacing w:val="-2"/>
        </w:rPr>
        <w:t xml:space="preserve"> </w:t>
      </w:r>
      <w:r>
        <w:t>the</w:t>
      </w:r>
      <w:r w:rsidRPr="00F4693F">
        <w:rPr>
          <w:spacing w:val="-3"/>
        </w:rPr>
        <w:t xml:space="preserve"> </w:t>
      </w:r>
      <w:r>
        <w:t>blue</w:t>
      </w:r>
      <w:r w:rsidRPr="00F4693F">
        <w:rPr>
          <w:spacing w:val="-2"/>
        </w:rPr>
        <w:t xml:space="preserve"> </w:t>
      </w:r>
      <w:r>
        <w:t>up</w:t>
      </w:r>
      <w:r w:rsidRPr="00F4693F">
        <w:rPr>
          <w:spacing w:val="-2"/>
        </w:rPr>
        <w:t xml:space="preserve"> </w:t>
      </w:r>
      <w:r>
        <w:t>arrow</w:t>
      </w:r>
      <w:r w:rsidRPr="00F4693F">
        <w:rPr>
          <w:spacing w:val="-3"/>
        </w:rPr>
        <w:t xml:space="preserve"> </w:t>
      </w:r>
      <w:r w:rsidR="00527D98" w:rsidRPr="00F4693F">
        <w:rPr>
          <w:spacing w:val="-3"/>
        </w:rPr>
        <w:t xml:space="preserve">icon for the Time zero offset preference menu </w:t>
      </w:r>
      <w:r>
        <w:t>and choosing an option.</w:t>
      </w:r>
      <w:r w:rsidR="00527D98">
        <w:t xml:space="preserve"> Press OK when your preference is selected.</w:t>
      </w:r>
    </w:p>
    <w:p w14:paraId="06DD6A51" w14:textId="4532A825" w:rsidR="0048274A" w:rsidRDefault="002328C5" w:rsidP="0048274A">
      <w:pPr>
        <w:pStyle w:val="ListParagraph"/>
        <w:widowControl w:val="0"/>
        <w:numPr>
          <w:ilvl w:val="1"/>
          <w:numId w:val="12"/>
        </w:numPr>
        <w:autoSpaceDE w:val="0"/>
        <w:autoSpaceDN w:val="0"/>
        <w:spacing w:after="120"/>
        <w:contextualSpacing w:val="0"/>
      </w:pPr>
      <w:r>
        <w:t xml:space="preserve">If you would like this </w:t>
      </w:r>
      <w:r w:rsidR="00527D98">
        <w:t>preference to apply to all the lines in your dataset, check the Apply to all open lines box.</w:t>
      </w:r>
    </w:p>
    <w:p w14:paraId="14636BFE" w14:textId="4E4EC9E7" w:rsidR="00527D98" w:rsidRPr="0048274A" w:rsidRDefault="0048274A" w:rsidP="0048274A">
      <w:pPr>
        <w:widowControl w:val="0"/>
        <w:autoSpaceDE w:val="0"/>
        <w:autoSpaceDN w:val="0"/>
        <w:spacing w:after="0"/>
        <w:rPr>
          <w:rFonts w:eastAsiaTheme="minorEastAsia" w:cstheme="minorBidi"/>
        </w:rPr>
      </w:pPr>
      <w:r>
        <w:br w:type="page"/>
      </w:r>
    </w:p>
    <w:p w14:paraId="05DB118E" w14:textId="76297E63" w:rsidR="00F27877" w:rsidRDefault="00527D98" w:rsidP="0048274A">
      <w:pPr>
        <w:pStyle w:val="ListParagraph"/>
        <w:numPr>
          <w:ilvl w:val="0"/>
          <w:numId w:val="12"/>
        </w:numPr>
        <w:spacing w:after="120"/>
        <w:contextualSpacing w:val="0"/>
      </w:pPr>
      <w:r>
        <w:lastRenderedPageBreak/>
        <w:t>C</w:t>
      </w:r>
      <w:r w:rsidRPr="00527D98">
        <w:t>lick on the</w:t>
      </w:r>
      <w:r w:rsidRPr="00F4693F">
        <w:rPr>
          <w:spacing w:val="-1"/>
        </w:rPr>
        <w:t xml:space="preserve"> </w:t>
      </w:r>
      <w:r w:rsidRPr="00527D98">
        <w:t>Hyperbola Calibration button</w:t>
      </w:r>
      <w:r w:rsidR="00651074">
        <w:t xml:space="preserve">, the icon with the blue hyperbola with a </w:t>
      </w:r>
      <w:r w:rsidR="00782862">
        <w:t>red crosshair</w:t>
      </w:r>
      <w:r w:rsidR="00651074">
        <w:t xml:space="preserve"> at the top</w:t>
      </w:r>
      <w:r w:rsidRPr="00527D98">
        <w:t>.</w:t>
      </w:r>
      <w:r w:rsidR="00782862">
        <w:t xml:space="preserve"> A thin red hyperbola will appear in the middle of your profile.</w:t>
      </w:r>
      <w:r w:rsidR="0048274A">
        <w:br/>
      </w:r>
      <w:r w:rsidR="0048274A">
        <w:br/>
      </w:r>
      <w:r w:rsidR="0048274A">
        <w:rPr>
          <w:noProof/>
        </w:rPr>
        <mc:AlternateContent>
          <mc:Choice Requires="wpg">
            <w:drawing>
              <wp:inline distT="0" distB="0" distL="0" distR="0" wp14:anchorId="3DCD9C83" wp14:editId="665F6EC6">
                <wp:extent cx="6339361" cy="2915940"/>
                <wp:effectExtent l="0" t="0" r="0" b="0"/>
                <wp:docPr id="1322328626" name="Group 6"/>
                <wp:cNvGraphicFramePr/>
                <a:graphic xmlns:a="http://schemas.openxmlformats.org/drawingml/2006/main">
                  <a:graphicData uri="http://schemas.microsoft.com/office/word/2010/wordprocessingGroup">
                    <wpg:wgp>
                      <wpg:cNvGrpSpPr/>
                      <wpg:grpSpPr>
                        <a:xfrm>
                          <a:off x="0" y="0"/>
                          <a:ext cx="6339361" cy="2915940"/>
                          <a:chOff x="370768" y="-517586"/>
                          <a:chExt cx="6340528" cy="2917750"/>
                        </a:xfrm>
                      </wpg:grpSpPr>
                      <wps:wsp>
                        <wps:cNvPr id="1973077757" name="Text Box 1"/>
                        <wps:cNvSpPr txBox="1"/>
                        <wps:spPr>
                          <a:xfrm>
                            <a:off x="370768" y="2156173"/>
                            <a:ext cx="6340528" cy="243991"/>
                          </a:xfrm>
                          <a:prstGeom prst="rect">
                            <a:avLst/>
                          </a:prstGeom>
                          <a:noFill/>
                          <a:ln w="6350">
                            <a:noFill/>
                          </a:ln>
                        </wps:spPr>
                        <wps:txbx>
                          <w:txbxContent>
                            <w:p w14:paraId="49937CBC" w14:textId="769BD0B6" w:rsidR="0048274A" w:rsidRPr="00AA4654" w:rsidRDefault="0048274A" w:rsidP="0048274A">
                              <w:pPr>
                                <w:pStyle w:val="Captiontext"/>
                              </w:pPr>
                              <w:r>
                                <w:t xml:space="preserve">Figure </w:t>
                              </w:r>
                              <w:fldSimple w:instr=" SEQ Figure \* ARABIC ">
                                <w:r w:rsidR="005D3046">
                                  <w:rPr>
                                    <w:noProof/>
                                  </w:rPr>
                                  <w:t>4</w:t>
                                </w:r>
                              </w:fldSimple>
                              <w:r>
                                <w:t>: Time zero offset preference menu to choose where you consider the "top" of a hyperbola.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273849684" name="Image 9" descr="A screenshot of a computer  Description automatically generated"/>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1155916" y="-517586"/>
                            <a:ext cx="4126355" cy="2564644"/>
                          </a:xfrm>
                          <a:prstGeom prst="rect">
                            <a:avLst/>
                          </a:prstGeom>
                        </pic:spPr>
                      </pic:pic>
                    </wpg:wgp>
                  </a:graphicData>
                </a:graphic>
              </wp:inline>
            </w:drawing>
          </mc:Choice>
          <mc:Fallback>
            <w:pict>
              <v:group w14:anchorId="3DCD9C83" id="Group 6" o:spid="_x0000_s1035" style="width:499.15pt;height:229.6pt;mso-position-horizontal-relative:char;mso-position-vertical-relative:line" coordorigin="3707,-5175" coordsize="63405,291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">
                <v:shape id="Text Box 1" o:spid="_x0000_s1036" type="#_x0000_t202" style="position:absolute;left:3707;top:21561;width:63405;height:2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" filled="f" stroked="f" strokeweight=".5pt">
                  <v:textbox style="mso-fit-shape-to-text:t">
                    <w:txbxContent>
                      <w:p w14:paraId="49937CBC" w14:textId="769BD0B6" w:rsidR="0048274A" w:rsidRPr="00AA4654" w:rsidRDefault="0048274A" w:rsidP="0048274A">
                        <w:pPr>
                          <w:pStyle w:val="Captiontext"/>
                        </w:pPr>
                        <w:r>
                          <w:t xml:space="preserve">Figure </w:t>
                        </w:r>
                        <w:r>
                          <w:fldChar w:fldCharType="begin"/>
                        </w:r>
                        <w:r>
                          <w:instrText xml:space="preserve"> SEQ Figure \* ARABIC </w:instrText>
                        </w:r>
                        <w:r>
                          <w:fldChar w:fldCharType="separate"/>
                        </w:r>
                        <w:r w:rsidR="005D3046">
                          <w:rPr>
                            <w:noProof/>
                          </w:rPr>
                          <w:t>4</w:t>
                        </w:r>
                        <w:r>
                          <w:fldChar w:fldCharType="end"/>
                        </w:r>
                        <w:r>
                          <w:t>: Time zero offset preference menu to choose where you consider the "top" of a hyperbola.</w:t>
                        </w:r>
                      </w:p>
                    </w:txbxContent>
                  </v:textbox>
                </v:shape>
                <v:shape id="Image 9" o:spid="_x0000_s1037" type="#_x0000_t75" alt="A screenshot of a computer  Description automatically generated" style="position:absolute;left:11559;top:-5175;width:41263;height:25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">
                  <v:imagedata r:id="rId17" o:title="A screenshot of a computer  Description automatically generated"/>
                  <o:lock v:ext="edit" aspectratio="f"/>
                </v:shape>
                <w10:anchorlock/>
              </v:group>
            </w:pict>
          </mc:Fallback>
        </mc:AlternateContent>
      </w:r>
      <w:r w:rsidR="0048274A">
        <w:br/>
      </w:r>
      <w:r w:rsidR="0048274A">
        <w:br/>
      </w:r>
    </w:p>
    <w:p w14:paraId="4FCF86AF" w14:textId="5D3DF53F" w:rsidR="001F1094" w:rsidRDefault="001F1094" w:rsidP="001F1094">
      <w:pPr>
        <w:pStyle w:val="ListParagraph"/>
        <w:numPr>
          <w:ilvl w:val="0"/>
          <w:numId w:val="12"/>
        </w:numPr>
      </w:pPr>
      <w:r>
        <w:rPr>
          <w:noProof/>
          <w:sz w:val="20"/>
        </w:rPr>
        <w:drawing>
          <wp:anchor distT="0" distB="0" distL="114300" distR="114300" simplePos="0" relativeHeight="487602176" behindDoc="1" locked="0" layoutInCell="1" allowOverlap="1" wp14:anchorId="74110115" wp14:editId="18F132F9">
            <wp:simplePos x="0" y="0"/>
            <wp:positionH relativeFrom="column">
              <wp:posOffset>2989580</wp:posOffset>
            </wp:positionH>
            <wp:positionV relativeFrom="paragraph">
              <wp:posOffset>406927</wp:posOffset>
            </wp:positionV>
            <wp:extent cx="3329305" cy="3323590"/>
            <wp:effectExtent l="0" t="0" r="0" b="3810"/>
            <wp:wrapSquare wrapText="bothSides"/>
            <wp:docPr id="10" name="Image 10"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305" cy="3323590"/>
                    </a:xfrm>
                    <a:prstGeom prst="rect">
                      <a:avLst/>
                    </a:prstGeom>
                  </pic:spPr>
                </pic:pic>
              </a:graphicData>
            </a:graphic>
            <wp14:sizeRelH relativeFrom="page">
              <wp14:pctWidth>0</wp14:pctWidth>
            </wp14:sizeRelH>
            <wp14:sizeRelV relativeFrom="page">
              <wp14:pctHeight>0</wp14:pctHeight>
            </wp14:sizeRelV>
          </wp:anchor>
        </w:drawing>
      </w:r>
      <w:r w:rsidR="00782862">
        <w:t>Click and drag the red crosshair in the sample hyperbola to the hyperbola in your profile, making sure the red crosshair is at the “top” of the hyperbola that you selected earlier.</w:t>
      </w:r>
      <w:r>
        <w:br/>
      </w:r>
      <w:r>
        <w:br/>
      </w:r>
      <w:r>
        <w:br/>
      </w:r>
      <w:r>
        <w:br/>
      </w:r>
      <w:r>
        <w:br/>
      </w:r>
      <w:r>
        <w:br/>
      </w:r>
      <w:r>
        <w:br/>
      </w:r>
      <w:r>
        <w:br/>
      </w:r>
      <w:r>
        <w:br/>
      </w:r>
      <w:r>
        <w:br/>
      </w:r>
      <w:r>
        <w:br/>
      </w:r>
      <w:r>
        <w:br/>
      </w:r>
      <w:r>
        <w:br/>
      </w:r>
      <w:r>
        <w:br/>
      </w:r>
      <w:r>
        <w:br/>
      </w:r>
      <w:r>
        <w:br/>
      </w:r>
      <w:r>
        <w:br/>
      </w:r>
      <w:r>
        <w:br/>
      </w:r>
      <w:r>
        <w:br/>
      </w:r>
      <w:r>
        <w:br/>
      </w:r>
      <w:r>
        <w:br/>
      </w:r>
      <w:r>
        <w:br/>
      </w:r>
      <w:r>
        <w:br/>
      </w:r>
      <w:r>
        <w:br/>
      </w:r>
      <w:r>
        <w:br/>
      </w:r>
    </w:p>
    <w:p w14:paraId="18ED67C4" w14:textId="0AF5648B" w:rsidR="00ED77D5" w:rsidRPr="001F1094" w:rsidRDefault="009E3E6C" w:rsidP="001F1094">
      <w:pPr>
        <w:pStyle w:val="ListParagraph"/>
        <w:numPr>
          <w:ilvl w:val="0"/>
          <w:numId w:val="12"/>
        </w:numPr>
      </w:pPr>
      <w:r>
        <w:rPr>
          <w:noProof/>
        </w:rPr>
        <w:lastRenderedPageBreak/>
        <w:drawing>
          <wp:anchor distT="0" distB="0" distL="114300" distR="114300" simplePos="0" relativeHeight="487603200" behindDoc="1" locked="0" layoutInCell="1" allowOverlap="1" wp14:anchorId="386ECD80" wp14:editId="3B3A8E48">
            <wp:simplePos x="0" y="0"/>
            <wp:positionH relativeFrom="column">
              <wp:posOffset>3139105</wp:posOffset>
            </wp:positionH>
            <wp:positionV relativeFrom="paragraph">
              <wp:posOffset>144</wp:posOffset>
            </wp:positionV>
            <wp:extent cx="3319145" cy="2665095"/>
            <wp:effectExtent l="0" t="0" r="0" b="1905"/>
            <wp:wrapTight wrapText="bothSides">
              <wp:wrapPolygon edited="0">
                <wp:start x="0" y="0"/>
                <wp:lineTo x="0" y="21513"/>
                <wp:lineTo x="21488" y="21513"/>
                <wp:lineTo x="21488" y="0"/>
                <wp:lineTo x="0" y="0"/>
              </wp:wrapPolygon>
            </wp:wrapTight>
            <wp:docPr id="1462536395" name="Image 11"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9145" cy="2665095"/>
                    </a:xfrm>
                    <a:prstGeom prst="rect">
                      <a:avLst/>
                    </a:prstGeom>
                  </pic:spPr>
                </pic:pic>
              </a:graphicData>
            </a:graphic>
            <wp14:sizeRelH relativeFrom="page">
              <wp14:pctWidth>0</wp14:pctWidth>
            </wp14:sizeRelH>
            <wp14:sizeRelV relativeFrom="page">
              <wp14:pctHeight>0</wp14:pctHeight>
            </wp14:sizeRelV>
          </wp:anchor>
        </w:drawing>
      </w:r>
      <w:r w:rsidR="001F1094">
        <w:t>Adjust the diamonds on the ends to adjust the length and width of your parabola so that it matches the dimensions of the hyperbola in your profile.</w:t>
      </w:r>
      <w:r w:rsidR="001F1094">
        <w:br/>
      </w:r>
    </w:p>
    <w:p w14:paraId="46C988B4" w14:textId="17A1C61B" w:rsidR="0081228E" w:rsidRDefault="0048274A" w:rsidP="001F1094">
      <w:r>
        <w:br/>
      </w:r>
      <w:r>
        <w:br/>
      </w:r>
      <w:r>
        <w:br/>
      </w:r>
      <w:r>
        <w:br/>
      </w:r>
      <w:r>
        <w:br/>
      </w:r>
      <w:r>
        <w:br/>
      </w:r>
      <w:r>
        <w:br/>
      </w:r>
      <w:r>
        <w:br/>
      </w:r>
      <w:r>
        <w:br/>
      </w:r>
    </w:p>
    <w:p w14:paraId="4BD63077" w14:textId="0A076609" w:rsidR="00ED77D5" w:rsidRDefault="00ED77D5" w:rsidP="0048274A"/>
    <w:p w14:paraId="37BF411E" w14:textId="59073EE4" w:rsidR="00900026" w:rsidRDefault="00900026" w:rsidP="009E3E6C">
      <w:pPr>
        <w:pStyle w:val="ListParagraph"/>
        <w:numPr>
          <w:ilvl w:val="0"/>
          <w:numId w:val="12"/>
        </w:numPr>
        <w:spacing w:after="120"/>
        <w:contextualSpacing w:val="0"/>
      </w:pPr>
      <w:r>
        <w:t xml:space="preserve">Your calibrated velocity will be displayed in text at the bottom of the screen. Record this velocity or take a screenshot to use later. </w:t>
      </w:r>
    </w:p>
    <w:p w14:paraId="6D2FFAFD" w14:textId="5EADBDE1" w:rsidR="00ED77D5" w:rsidRDefault="00900026" w:rsidP="009E3E6C">
      <w:pPr>
        <w:pStyle w:val="ListParagraph"/>
        <w:numPr>
          <w:ilvl w:val="1"/>
          <w:numId w:val="12"/>
        </w:numPr>
        <w:spacing w:after="120"/>
        <w:contextualSpacing w:val="0"/>
      </w:pPr>
      <w:r>
        <w:t xml:space="preserve">If your dataset has multiple lines and you would like to apply the calibrated velocity to </w:t>
      </w:r>
      <w:proofErr w:type="gramStart"/>
      <w:r>
        <w:t>all of</w:t>
      </w:r>
      <w:proofErr w:type="gramEnd"/>
      <w:r>
        <w:t xml:space="preserve"> the lines in your dataset, s</w:t>
      </w:r>
      <w:r w:rsidR="0081228E">
        <w:t xml:space="preserve">ave the selected velocity using the </w:t>
      </w:r>
      <w:r>
        <w:t xml:space="preserve">Modify Settings button and navigating to Axes and checking the box next to “Apply to all lines in the </w:t>
      </w:r>
      <w:proofErr w:type="spellStart"/>
      <w:r>
        <w:t>lineset</w:t>
      </w:r>
      <w:proofErr w:type="spellEnd"/>
      <w:r w:rsidR="0081228E">
        <w:t>.</w:t>
      </w:r>
      <w:r>
        <w:t>”</w:t>
      </w:r>
    </w:p>
    <w:p w14:paraId="22F3B02A" w14:textId="1EE9FC2D" w:rsidR="0081228E" w:rsidRDefault="0081228E" w:rsidP="009E3E6C">
      <w:pPr>
        <w:pStyle w:val="ListParagraph"/>
        <w:numPr>
          <w:ilvl w:val="1"/>
          <w:numId w:val="12"/>
        </w:numPr>
        <w:spacing w:after="120"/>
        <w:contextualSpacing w:val="0"/>
      </w:pPr>
      <w:r>
        <w:t xml:space="preserve">Many materials have an average GPR velocity that researchers have agreed upon. Is the velocity you calibrated close to the standard? Double check </w:t>
      </w:r>
      <w:r w:rsidR="00F32F7B">
        <w:t xml:space="preserve">the velocity of your material using the </w:t>
      </w:r>
      <w:hyperlink r:id="rId20" w:anchor=":~:text=The%20radar%20wave%20velocity%20is,70%2D90%20m%2F%C2%B5s." w:history="1">
        <w:r w:rsidR="00F32F7B" w:rsidRPr="00F32F7B">
          <w:rPr>
            <w:rStyle w:val="Hyperlink"/>
          </w:rPr>
          <w:t>GuidelineGEO article on GPR Velocity</w:t>
        </w:r>
      </w:hyperlink>
      <w:r w:rsidR="00F32F7B">
        <w:t xml:space="preserve"> </w:t>
      </w:r>
      <w:r>
        <w:t>and recalibrate your hyperbola if you need to.</w:t>
      </w:r>
      <w:r w:rsidR="00F32F7B">
        <w:t xml:space="preserve"> Alternatively, you can </w:t>
      </w:r>
      <w:r w:rsidR="005D01C3">
        <w:t>search “</w:t>
      </w:r>
      <w:r w:rsidR="00F32F7B">
        <w:t>GPR Wave velocity of [YOUR MATERIAL HERE]</w:t>
      </w:r>
      <w:r w:rsidR="005D01C3">
        <w:t>” in your search engine of choice</w:t>
      </w:r>
      <w:r w:rsidR="00F32F7B">
        <w:t xml:space="preserve">. </w:t>
      </w:r>
    </w:p>
    <w:p w14:paraId="71908279" w14:textId="6E22F0E3" w:rsidR="004F58F3" w:rsidRDefault="0048274A" w:rsidP="009E3E6C">
      <w:pPr>
        <w:pStyle w:val="ListParagraph"/>
        <w:numPr>
          <w:ilvl w:val="0"/>
          <w:numId w:val="12"/>
        </w:numPr>
        <w:spacing w:after="120"/>
        <w:contextualSpacing w:val="0"/>
      </w:pPr>
      <w:r>
        <w:rPr>
          <w:noProof/>
        </w:rPr>
        <w:drawing>
          <wp:anchor distT="0" distB="0" distL="0" distR="0" simplePos="0" relativeHeight="487589888" behindDoc="1" locked="0" layoutInCell="1" allowOverlap="1" wp14:anchorId="701650CA" wp14:editId="6123AC28">
            <wp:simplePos x="0" y="0"/>
            <wp:positionH relativeFrom="page">
              <wp:posOffset>692785</wp:posOffset>
            </wp:positionH>
            <wp:positionV relativeFrom="paragraph">
              <wp:posOffset>439408</wp:posOffset>
            </wp:positionV>
            <wp:extent cx="6591300" cy="2915285"/>
            <wp:effectExtent l="0" t="0" r="0" b="5715"/>
            <wp:wrapTopAndBottom/>
            <wp:docPr id="56842607"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1" cstate="print"/>
                    <a:stretch>
                      <a:fillRect/>
                    </a:stretch>
                  </pic:blipFill>
                  <pic:spPr>
                    <a:xfrm>
                      <a:off x="0" y="0"/>
                      <a:ext cx="6591300" cy="2915285"/>
                    </a:xfrm>
                    <a:prstGeom prst="rect">
                      <a:avLst/>
                    </a:prstGeom>
                  </pic:spPr>
                </pic:pic>
              </a:graphicData>
            </a:graphic>
            <wp14:sizeRelH relativeFrom="margin">
              <wp14:pctWidth>0</wp14:pctWidth>
            </wp14:sizeRelH>
            <wp14:sizeRelV relativeFrom="margin">
              <wp14:pctHeight>0</wp14:pctHeight>
            </wp14:sizeRelV>
          </wp:anchor>
        </w:drawing>
      </w:r>
      <w:r w:rsidR="004F58F3">
        <w:t xml:space="preserve">Click the </w:t>
      </w:r>
      <w:r w:rsidR="009B3554">
        <w:t xml:space="preserve">Hyperbola Velocity Calibration </w:t>
      </w:r>
      <w:r w:rsidR="004F58F3">
        <w:t>icon to leave Hyperbola Velocity Calibration mode</w:t>
      </w:r>
      <w:r w:rsidR="009B3554">
        <w:t>. A menu will appear asking if you want to save your newly calibrated velocity.</w:t>
      </w:r>
    </w:p>
    <w:p w14:paraId="2B09FA96" w14:textId="36BC4D32" w:rsidR="007A7443" w:rsidRDefault="009E3E6C" w:rsidP="009E3E6C">
      <w:pPr>
        <w:pStyle w:val="ListParagraph"/>
        <w:numPr>
          <w:ilvl w:val="0"/>
          <w:numId w:val="12"/>
        </w:numPr>
        <w:spacing w:after="120"/>
        <w:contextualSpacing w:val="0"/>
      </w:pPr>
      <w:r>
        <w:rPr>
          <w:noProof/>
        </w:rPr>
        <w:lastRenderedPageBreak/>
        <w:drawing>
          <wp:anchor distT="0" distB="0" distL="114300" distR="114300" simplePos="0" relativeHeight="487604224" behindDoc="1" locked="0" layoutInCell="1" allowOverlap="1" wp14:anchorId="63C2DD11" wp14:editId="765E5AD7">
            <wp:simplePos x="0" y="0"/>
            <wp:positionH relativeFrom="column">
              <wp:posOffset>3911576</wp:posOffset>
            </wp:positionH>
            <wp:positionV relativeFrom="paragraph">
              <wp:posOffset>60</wp:posOffset>
            </wp:positionV>
            <wp:extent cx="2517562" cy="2329132"/>
            <wp:effectExtent l="0" t="0" r="0" b="0"/>
            <wp:wrapTight wrapText="bothSides">
              <wp:wrapPolygon edited="0">
                <wp:start x="0" y="0"/>
                <wp:lineTo x="0" y="21441"/>
                <wp:lineTo x="21469" y="21441"/>
                <wp:lineTo x="21469" y="0"/>
                <wp:lineTo x="0" y="0"/>
              </wp:wrapPolygon>
            </wp:wrapTight>
            <wp:docPr id="1163989599" name="Image 1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7562" cy="2329132"/>
                    </a:xfrm>
                    <a:prstGeom prst="rect">
                      <a:avLst/>
                    </a:prstGeom>
                  </pic:spPr>
                </pic:pic>
              </a:graphicData>
            </a:graphic>
            <wp14:sizeRelH relativeFrom="page">
              <wp14:pctWidth>0</wp14:pctWidth>
            </wp14:sizeRelH>
            <wp14:sizeRelV relativeFrom="page">
              <wp14:pctHeight>0</wp14:pctHeight>
            </wp14:sizeRelV>
          </wp:anchor>
        </w:drawing>
      </w:r>
      <w:r w:rsidR="007A7443">
        <w:t>If you have significant elevation changes over the course of a line, you may want to apply a topography correction. In the same Modify Settings window under the Axes tab, check the Elevation box.</w:t>
      </w:r>
      <w:r w:rsidR="001F6827">
        <w:t xml:space="preserve"> </w:t>
      </w:r>
    </w:p>
    <w:p w14:paraId="3964027A" w14:textId="0C22A2A8" w:rsidR="001F6827" w:rsidRDefault="001F6827" w:rsidP="0048274A"/>
    <w:p w14:paraId="6FC17FD6" w14:textId="1BBCD822" w:rsidR="001F6827" w:rsidRDefault="001F6827" w:rsidP="0048274A"/>
    <w:p w14:paraId="03F44E9E" w14:textId="105B23E7" w:rsidR="001F6827" w:rsidRDefault="009E3E6C" w:rsidP="0048274A">
      <w:r>
        <w:br/>
      </w:r>
      <w:r>
        <w:br/>
      </w:r>
      <w:r>
        <w:br/>
      </w:r>
      <w:r>
        <w:br/>
      </w:r>
    </w:p>
    <w:p w14:paraId="0599DD3E" w14:textId="77777777" w:rsidR="001F6827" w:rsidRDefault="001F6827" w:rsidP="001F6827">
      <w:pPr>
        <w:pStyle w:val="BodyText"/>
        <w:ind w:left="360"/>
        <w:jc w:val="center"/>
      </w:pPr>
    </w:p>
    <w:p w14:paraId="2CF10D71" w14:textId="77777777" w:rsidR="001F6827" w:rsidRDefault="001F6827" w:rsidP="001F6827">
      <w:pPr>
        <w:pStyle w:val="Heading1"/>
      </w:pPr>
      <w:r>
        <w:t>Exporting your Data</w:t>
      </w:r>
    </w:p>
    <w:p w14:paraId="1E4D9595" w14:textId="036EC317" w:rsidR="00131AC6" w:rsidRDefault="004F58F3" w:rsidP="00166DBA">
      <w:r>
        <w:t xml:space="preserve">From 3D animations to maps, </w:t>
      </w:r>
      <w:r w:rsidR="002636FF">
        <w:t>EKKO Project</w:t>
      </w:r>
      <w:r w:rsidR="00131AC6">
        <w:t xml:space="preserve"> offers many ways to visualize your data.</w:t>
      </w:r>
    </w:p>
    <w:p w14:paraId="5648D773" w14:textId="5E1B5D63" w:rsidR="004F58F3" w:rsidRDefault="004F58F3" w:rsidP="00166DBA">
      <w:pPr>
        <w:pStyle w:val="ListParagraph"/>
        <w:numPr>
          <w:ilvl w:val="0"/>
          <w:numId w:val="12"/>
        </w:numPr>
        <w:spacing w:after="120"/>
        <w:contextualSpacing w:val="0"/>
      </w:pPr>
      <w:r>
        <w:t>Once you have calibrated a more accurate velocity for your data, save your profile as an image using any of the tools at the top left of the screen. You can:</w:t>
      </w:r>
    </w:p>
    <w:p w14:paraId="2661924B" w14:textId="0F0AD274" w:rsidR="004F58F3" w:rsidRDefault="004F58F3" w:rsidP="00166DBA">
      <w:pPr>
        <w:pStyle w:val="ListParagraph"/>
        <w:numPr>
          <w:ilvl w:val="1"/>
          <w:numId w:val="12"/>
        </w:numPr>
        <w:spacing w:after="120"/>
        <w:contextualSpacing w:val="0"/>
      </w:pPr>
      <w:r>
        <w:t xml:space="preserve">Save your image as a </w:t>
      </w:r>
      <w:r w:rsidRPr="00166DBA">
        <w:rPr>
          <w:u w:val="single"/>
        </w:rPr>
        <w:t>.png</w:t>
      </w:r>
      <w:r>
        <w:t>, .</w:t>
      </w:r>
      <w:r w:rsidR="00166DBA" w:rsidRPr="00166DBA">
        <w:rPr>
          <w:u w:val="single"/>
        </w:rPr>
        <w:t>jpg</w:t>
      </w:r>
      <w:r w:rsidR="00166DBA">
        <w:t>,</w:t>
      </w:r>
      <w:r>
        <w:t xml:space="preserve"> etc. to your computer using the floppy disc icon.</w:t>
      </w:r>
    </w:p>
    <w:p w14:paraId="6F1C6B99" w14:textId="4BCF3988" w:rsidR="004F58F3" w:rsidRDefault="004F58F3" w:rsidP="00166DBA">
      <w:pPr>
        <w:pStyle w:val="ListParagraph"/>
        <w:numPr>
          <w:ilvl w:val="1"/>
          <w:numId w:val="12"/>
        </w:numPr>
        <w:spacing w:after="120"/>
        <w:contextualSpacing w:val="0"/>
      </w:pPr>
      <w:r>
        <w:t xml:space="preserve">Save the current window to your project profile in </w:t>
      </w:r>
      <w:r w:rsidR="002636FF">
        <w:t>EKKO Project</w:t>
      </w:r>
    </w:p>
    <w:p w14:paraId="7942CCC5" w14:textId="77777777" w:rsidR="004F58F3" w:rsidRDefault="004F58F3" w:rsidP="00166DBA">
      <w:pPr>
        <w:pStyle w:val="ListParagraph"/>
        <w:numPr>
          <w:ilvl w:val="1"/>
          <w:numId w:val="12"/>
        </w:numPr>
        <w:spacing w:after="120"/>
        <w:contextualSpacing w:val="0"/>
      </w:pPr>
      <w:r>
        <w:t>Copy the profile image to your clipboard</w:t>
      </w:r>
    </w:p>
    <w:p w14:paraId="79655F48" w14:textId="6C1E5852" w:rsidR="004F58F3" w:rsidRDefault="004F58F3" w:rsidP="00166DBA">
      <w:pPr>
        <w:pStyle w:val="ListParagraph"/>
        <w:numPr>
          <w:ilvl w:val="1"/>
          <w:numId w:val="12"/>
        </w:numPr>
        <w:spacing w:after="120"/>
        <w:contextualSpacing w:val="0"/>
      </w:pPr>
      <w:r>
        <w:t>Print the current image</w:t>
      </w:r>
    </w:p>
    <w:p w14:paraId="4BCB0D96" w14:textId="5AADE374" w:rsidR="009B3554" w:rsidRDefault="004F58F3" w:rsidP="00166DBA">
      <w:pPr>
        <w:pStyle w:val="ListParagraph"/>
        <w:numPr>
          <w:ilvl w:val="0"/>
          <w:numId w:val="12"/>
        </w:numPr>
        <w:spacing w:after="120"/>
        <w:contextualSpacing w:val="0"/>
      </w:pPr>
      <w:r>
        <w:t xml:space="preserve">Exit </w:t>
      </w:r>
      <w:r w:rsidRPr="00166DBA">
        <w:rPr>
          <w:b/>
          <w:bCs/>
        </w:rPr>
        <w:t>LineView</w:t>
      </w:r>
      <w:r>
        <w:t xml:space="preserve"> using</w:t>
      </w:r>
      <w:r w:rsidR="009B3554">
        <w:t xml:space="preserve"> the large Exit button in the top left corner. Don’t worry, you didn’t close the program! This will return you to the Project Explorer</w:t>
      </w:r>
    </w:p>
    <w:p w14:paraId="2425483A" w14:textId="0158E7C8" w:rsidR="009B3554" w:rsidRDefault="009B3554" w:rsidP="00166DBA">
      <w:pPr>
        <w:pStyle w:val="ListParagraph"/>
        <w:numPr>
          <w:ilvl w:val="0"/>
          <w:numId w:val="12"/>
        </w:numPr>
        <w:spacing w:after="120"/>
        <w:contextualSpacing w:val="0"/>
      </w:pPr>
      <w:r>
        <w:t>If your data includes a grid, s</w:t>
      </w:r>
      <w:r w:rsidRPr="009B3554">
        <w:t>elect</w:t>
      </w:r>
      <w:r w:rsidRPr="00166DBA">
        <w:rPr>
          <w:spacing w:val="-3"/>
        </w:rPr>
        <w:t xml:space="preserve"> </w:t>
      </w:r>
      <w:r>
        <w:t>the</w:t>
      </w:r>
      <w:r w:rsidRPr="00166DBA">
        <w:rPr>
          <w:spacing w:val="-4"/>
        </w:rPr>
        <w:t xml:space="preserve"> </w:t>
      </w:r>
      <w:r w:rsidRPr="009B3554">
        <w:t>grid</w:t>
      </w:r>
      <w:r>
        <w:t>,</w:t>
      </w:r>
      <w:r w:rsidRPr="00166DBA">
        <w:rPr>
          <w:spacing w:val="-3"/>
        </w:rPr>
        <w:t xml:space="preserve"> </w:t>
      </w:r>
      <w:r>
        <w:t>and</w:t>
      </w:r>
      <w:r w:rsidRPr="00166DBA">
        <w:rPr>
          <w:spacing w:val="-1"/>
        </w:rPr>
        <w:t xml:space="preserve"> </w:t>
      </w:r>
      <w:r>
        <w:t>click</w:t>
      </w:r>
      <w:r w:rsidRPr="00166DBA">
        <w:rPr>
          <w:spacing w:val="-3"/>
        </w:rPr>
        <w:t xml:space="preserve"> </w:t>
      </w:r>
      <w:r>
        <w:t>on</w:t>
      </w:r>
      <w:r w:rsidRPr="00166DBA">
        <w:rPr>
          <w:spacing w:val="-3"/>
        </w:rPr>
        <w:t xml:space="preserve"> </w:t>
      </w:r>
      <w:r>
        <w:t>the</w:t>
      </w:r>
      <w:r w:rsidRPr="00166DBA">
        <w:rPr>
          <w:spacing w:val="-3"/>
        </w:rPr>
        <w:t xml:space="preserve"> </w:t>
      </w:r>
      <w:r w:rsidRPr="00166DBA">
        <w:rPr>
          <w:b/>
        </w:rPr>
        <w:t>SliceView</w:t>
      </w:r>
      <w:r w:rsidRPr="00166DBA">
        <w:rPr>
          <w:b/>
          <w:spacing w:val="-3"/>
        </w:rPr>
        <w:t xml:space="preserve"> </w:t>
      </w:r>
      <w:r>
        <w:t>button.</w:t>
      </w:r>
      <w:r w:rsidRPr="00166DBA">
        <w:rPr>
          <w:spacing w:val="40"/>
        </w:rPr>
        <w:t xml:space="preserve"> </w:t>
      </w:r>
      <w:r>
        <w:t>After</w:t>
      </w:r>
      <w:r w:rsidRPr="00166DBA">
        <w:rPr>
          <w:spacing w:val="-5"/>
        </w:rPr>
        <w:t xml:space="preserve"> </w:t>
      </w:r>
      <w:r>
        <w:t>some processing</w:t>
      </w:r>
      <w:r w:rsidRPr="00166DBA">
        <w:rPr>
          <w:spacing w:val="-4"/>
        </w:rPr>
        <w:t xml:space="preserve"> </w:t>
      </w:r>
      <w:r>
        <w:t>time,</w:t>
      </w:r>
      <w:r w:rsidRPr="00166DBA">
        <w:rPr>
          <w:spacing w:val="-4"/>
        </w:rPr>
        <w:t xml:space="preserve"> </w:t>
      </w:r>
      <w:r>
        <w:t>the</w:t>
      </w:r>
      <w:r w:rsidRPr="00166DBA">
        <w:rPr>
          <w:spacing w:val="-5"/>
        </w:rPr>
        <w:t xml:space="preserve"> </w:t>
      </w:r>
      <w:r w:rsidRPr="00166DBA">
        <w:rPr>
          <w:b/>
          <w:bCs/>
        </w:rPr>
        <w:t>SliceView</w:t>
      </w:r>
      <w:r w:rsidRPr="00166DBA">
        <w:rPr>
          <w:spacing w:val="-5"/>
        </w:rPr>
        <w:t xml:space="preserve"> </w:t>
      </w:r>
      <w:r>
        <w:t>window</w:t>
      </w:r>
      <w:r w:rsidRPr="00166DBA">
        <w:rPr>
          <w:spacing w:val="-5"/>
        </w:rPr>
        <w:t xml:space="preserve"> </w:t>
      </w:r>
      <w:r>
        <w:t>will</w:t>
      </w:r>
      <w:r w:rsidRPr="00166DBA">
        <w:rPr>
          <w:spacing w:val="-4"/>
        </w:rPr>
        <w:t xml:space="preserve"> </w:t>
      </w:r>
      <w:r>
        <w:t>appear</w:t>
      </w:r>
      <w:r w:rsidRPr="00166DBA">
        <w:rPr>
          <w:spacing w:val="-4"/>
        </w:rPr>
        <w:t xml:space="preserve"> </w:t>
      </w:r>
      <w:r>
        <w:t>and</w:t>
      </w:r>
      <w:r w:rsidRPr="00166DBA">
        <w:rPr>
          <w:spacing w:val="-4"/>
        </w:rPr>
        <w:t xml:space="preserve"> </w:t>
      </w:r>
      <w:r>
        <w:t>a</w:t>
      </w:r>
      <w:r w:rsidRPr="00166DBA">
        <w:rPr>
          <w:spacing w:val="-5"/>
        </w:rPr>
        <w:t xml:space="preserve"> </w:t>
      </w:r>
      <w:r>
        <w:t>new</w:t>
      </w:r>
      <w:r w:rsidRPr="00166DBA">
        <w:rPr>
          <w:spacing w:val="-5"/>
        </w:rPr>
        <w:t xml:space="preserve"> </w:t>
      </w:r>
      <w:r>
        <w:t>.</w:t>
      </w:r>
      <w:r w:rsidRPr="00166DBA">
        <w:rPr>
          <w:u w:val="single"/>
        </w:rPr>
        <w:t>gfp</w:t>
      </w:r>
      <w:r w:rsidRPr="00166DBA">
        <w:rPr>
          <w:spacing w:val="-3"/>
        </w:rPr>
        <w:t xml:space="preserve"> </w:t>
      </w:r>
      <w:r>
        <w:t>file</w:t>
      </w:r>
      <w:r w:rsidRPr="00166DBA">
        <w:rPr>
          <w:spacing w:val="-5"/>
        </w:rPr>
        <w:t xml:space="preserve"> </w:t>
      </w:r>
      <w:r>
        <w:t>will</w:t>
      </w:r>
      <w:r w:rsidRPr="00166DBA">
        <w:rPr>
          <w:spacing w:val="-4"/>
        </w:rPr>
        <w:t xml:space="preserve"> </w:t>
      </w:r>
      <w:r>
        <w:t>have</w:t>
      </w:r>
      <w:r w:rsidRPr="00166DBA">
        <w:rPr>
          <w:spacing w:val="-5"/>
        </w:rPr>
        <w:t xml:space="preserve"> </w:t>
      </w:r>
      <w:r>
        <w:t>been created.</w:t>
      </w:r>
    </w:p>
    <w:p w14:paraId="43BB8884" w14:textId="625E5553" w:rsidR="009B3554" w:rsidRDefault="00166DBA" w:rsidP="00166DBA">
      <w:pPr>
        <w:pStyle w:val="ListParagraph"/>
        <w:numPr>
          <w:ilvl w:val="0"/>
          <w:numId w:val="12"/>
        </w:numPr>
        <w:spacing w:after="120"/>
        <w:contextualSpacing w:val="0"/>
      </w:pPr>
      <w:r>
        <w:rPr>
          <w:noProof/>
          <w:sz w:val="20"/>
        </w:rPr>
        <w:drawing>
          <wp:anchor distT="0" distB="0" distL="114300" distR="114300" simplePos="0" relativeHeight="487605248" behindDoc="1" locked="0" layoutInCell="1" allowOverlap="1" wp14:anchorId="5CA4B047" wp14:editId="4F65A309">
            <wp:simplePos x="0" y="0"/>
            <wp:positionH relativeFrom="column">
              <wp:posOffset>1630859</wp:posOffset>
            </wp:positionH>
            <wp:positionV relativeFrom="paragraph">
              <wp:posOffset>557698</wp:posOffset>
            </wp:positionV>
            <wp:extent cx="4870450" cy="2640567"/>
            <wp:effectExtent l="0" t="0" r="0" b="1270"/>
            <wp:wrapTight wrapText="bothSides">
              <wp:wrapPolygon edited="0">
                <wp:start x="0" y="0"/>
                <wp:lineTo x="0" y="21506"/>
                <wp:lineTo x="21516" y="21506"/>
                <wp:lineTo x="21516" y="0"/>
                <wp:lineTo x="0" y="0"/>
              </wp:wrapPolygon>
            </wp:wrapTight>
            <wp:docPr id="331456935" name="Image 16"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0450" cy="2640567"/>
                    </a:xfrm>
                    <a:prstGeom prst="rect">
                      <a:avLst/>
                    </a:prstGeom>
                  </pic:spPr>
                </pic:pic>
              </a:graphicData>
            </a:graphic>
            <wp14:sizeRelH relativeFrom="page">
              <wp14:pctWidth>0</wp14:pctWidth>
            </wp14:sizeRelH>
            <wp14:sizeRelV relativeFrom="page">
              <wp14:pctHeight>0</wp14:pctHeight>
            </wp14:sizeRelV>
          </wp:anchor>
        </w:drawing>
      </w:r>
      <w:r w:rsidR="009B3554" w:rsidRPr="00166DBA">
        <w:rPr>
          <w:i/>
        </w:rPr>
        <w:t>To look at different slices and lines</w:t>
      </w:r>
      <w:r w:rsidR="009B3554">
        <w:t>, move your mouse over the grid, yellow crosshairs will</w:t>
      </w:r>
      <w:r w:rsidR="009B3554" w:rsidRPr="00166DBA">
        <w:rPr>
          <w:spacing w:val="-3"/>
        </w:rPr>
        <w:t xml:space="preserve"> </w:t>
      </w:r>
      <w:r w:rsidR="009B3554">
        <w:t>follow.</w:t>
      </w:r>
      <w:r w:rsidR="009B3554" w:rsidRPr="00166DBA">
        <w:rPr>
          <w:spacing w:val="40"/>
        </w:rPr>
        <w:t xml:space="preserve"> </w:t>
      </w:r>
      <w:r w:rsidR="009B3554">
        <w:t>If</w:t>
      </w:r>
      <w:r w:rsidR="009B3554" w:rsidRPr="00166DBA">
        <w:rPr>
          <w:spacing w:val="-5"/>
        </w:rPr>
        <w:t xml:space="preserve"> </w:t>
      </w:r>
      <w:r w:rsidR="009B3554">
        <w:t>you</w:t>
      </w:r>
      <w:r w:rsidR="009B3554" w:rsidRPr="00166DBA">
        <w:rPr>
          <w:spacing w:val="-3"/>
        </w:rPr>
        <w:t xml:space="preserve"> </w:t>
      </w:r>
      <w:r w:rsidR="009B3554">
        <w:t>click,</w:t>
      </w:r>
      <w:r w:rsidR="009B3554" w:rsidRPr="00166DBA">
        <w:rPr>
          <w:spacing w:val="-3"/>
        </w:rPr>
        <w:t xml:space="preserve"> </w:t>
      </w:r>
      <w:r w:rsidR="009B3554">
        <w:t>it</w:t>
      </w:r>
      <w:r w:rsidR="009B3554" w:rsidRPr="00166DBA">
        <w:rPr>
          <w:spacing w:val="-3"/>
        </w:rPr>
        <w:t xml:space="preserve"> </w:t>
      </w:r>
      <w:r w:rsidR="009B3554">
        <w:t>will</w:t>
      </w:r>
      <w:r w:rsidR="009B3554" w:rsidRPr="00166DBA">
        <w:rPr>
          <w:spacing w:val="-3"/>
        </w:rPr>
        <w:t xml:space="preserve"> </w:t>
      </w:r>
      <w:r w:rsidR="009B3554">
        <w:t>pull</w:t>
      </w:r>
      <w:r w:rsidR="009B3554" w:rsidRPr="00166DBA">
        <w:rPr>
          <w:spacing w:val="-3"/>
        </w:rPr>
        <w:t xml:space="preserve"> </w:t>
      </w:r>
      <w:r w:rsidR="009B3554">
        <w:t>up</w:t>
      </w:r>
      <w:r w:rsidR="009B3554" w:rsidRPr="00166DBA">
        <w:rPr>
          <w:spacing w:val="-3"/>
        </w:rPr>
        <w:t xml:space="preserve"> </w:t>
      </w:r>
      <w:r w:rsidR="009B3554">
        <w:t>the</w:t>
      </w:r>
      <w:r w:rsidR="009B3554" w:rsidRPr="00166DBA">
        <w:rPr>
          <w:spacing w:val="-3"/>
        </w:rPr>
        <w:t xml:space="preserve"> </w:t>
      </w:r>
      <w:r w:rsidR="009B3554">
        <w:t>nearest</w:t>
      </w:r>
      <w:r w:rsidR="009B3554" w:rsidRPr="00166DBA">
        <w:rPr>
          <w:spacing w:val="-3"/>
        </w:rPr>
        <w:t xml:space="preserve"> </w:t>
      </w:r>
      <w:r w:rsidR="009B3554">
        <w:t>GPR</w:t>
      </w:r>
      <w:r w:rsidR="009B3554" w:rsidRPr="00166DBA">
        <w:rPr>
          <w:spacing w:val="-3"/>
        </w:rPr>
        <w:t xml:space="preserve"> </w:t>
      </w:r>
      <w:r w:rsidR="009B3554">
        <w:t>line,</w:t>
      </w:r>
      <w:r w:rsidR="009B3554" w:rsidRPr="00166DBA">
        <w:rPr>
          <w:spacing w:val="-3"/>
        </w:rPr>
        <w:t xml:space="preserve"> </w:t>
      </w:r>
      <w:r w:rsidR="009B3554">
        <w:t>which</w:t>
      </w:r>
      <w:r w:rsidR="009B3554" w:rsidRPr="00166DBA">
        <w:rPr>
          <w:spacing w:val="-4"/>
        </w:rPr>
        <w:t xml:space="preserve"> </w:t>
      </w:r>
      <w:r w:rsidR="009B3554">
        <w:t>appears</w:t>
      </w:r>
      <w:r w:rsidR="009B3554" w:rsidRPr="00166DBA">
        <w:rPr>
          <w:spacing w:val="-2"/>
        </w:rPr>
        <w:t xml:space="preserve"> </w:t>
      </w:r>
      <w:r w:rsidR="009B3554">
        <w:t>as</w:t>
      </w:r>
      <w:r w:rsidR="009B3554" w:rsidRPr="00166DBA">
        <w:rPr>
          <w:spacing w:val="-4"/>
        </w:rPr>
        <w:t xml:space="preserve"> </w:t>
      </w:r>
      <w:r w:rsidR="009B3554">
        <w:t>a</w:t>
      </w:r>
      <w:r w:rsidR="009B3554" w:rsidRPr="00166DBA">
        <w:rPr>
          <w:spacing w:val="-4"/>
        </w:rPr>
        <w:t xml:space="preserve"> </w:t>
      </w:r>
      <w:r w:rsidR="009B3554">
        <w:t>red</w:t>
      </w:r>
      <w:r w:rsidR="009B3554" w:rsidRPr="00166DBA">
        <w:rPr>
          <w:spacing w:val="-3"/>
        </w:rPr>
        <w:t xml:space="preserve"> </w:t>
      </w:r>
      <w:r w:rsidR="009B3554">
        <w:t>line</w:t>
      </w:r>
      <w:r w:rsidR="009B3554" w:rsidRPr="00166DBA">
        <w:rPr>
          <w:spacing w:val="-4"/>
        </w:rPr>
        <w:t xml:space="preserve"> </w:t>
      </w:r>
      <w:r w:rsidR="009B3554">
        <w:t>on the</w:t>
      </w:r>
      <w:r w:rsidR="009B3554" w:rsidRPr="00166DBA">
        <w:rPr>
          <w:spacing w:val="-3"/>
        </w:rPr>
        <w:t xml:space="preserve"> </w:t>
      </w:r>
      <w:r w:rsidR="009B3554">
        <w:t>depth</w:t>
      </w:r>
      <w:r w:rsidR="009B3554" w:rsidRPr="00166DBA">
        <w:rPr>
          <w:spacing w:val="-3"/>
        </w:rPr>
        <w:t xml:space="preserve"> </w:t>
      </w:r>
      <w:r w:rsidR="009B3554">
        <w:t>slide.</w:t>
      </w:r>
      <w:r w:rsidR="009B3554" w:rsidRPr="00166DBA">
        <w:rPr>
          <w:spacing w:val="40"/>
        </w:rPr>
        <w:t xml:space="preserve"> </w:t>
      </w:r>
      <w:r w:rsidR="009B3554">
        <w:t>The</w:t>
      </w:r>
      <w:r w:rsidR="009B3554" w:rsidRPr="00166DBA">
        <w:rPr>
          <w:spacing w:val="-4"/>
        </w:rPr>
        <w:t xml:space="preserve"> </w:t>
      </w:r>
      <w:r w:rsidR="009B3554">
        <w:t>red</w:t>
      </w:r>
      <w:r w:rsidR="009B3554" w:rsidRPr="00166DBA">
        <w:rPr>
          <w:spacing w:val="-3"/>
        </w:rPr>
        <w:t xml:space="preserve"> </w:t>
      </w:r>
      <w:r w:rsidR="009B3554">
        <w:t>line</w:t>
      </w:r>
      <w:r w:rsidR="009B3554" w:rsidRPr="00166DBA">
        <w:rPr>
          <w:spacing w:val="-4"/>
        </w:rPr>
        <w:t xml:space="preserve"> </w:t>
      </w:r>
      <w:r w:rsidR="009B3554">
        <w:t>on</w:t>
      </w:r>
      <w:r w:rsidR="009B3554" w:rsidRPr="00166DBA">
        <w:rPr>
          <w:spacing w:val="-3"/>
        </w:rPr>
        <w:t xml:space="preserve"> </w:t>
      </w:r>
      <w:r w:rsidR="009B3554">
        <w:t>the</w:t>
      </w:r>
      <w:r w:rsidR="009B3554" w:rsidRPr="00166DBA">
        <w:rPr>
          <w:spacing w:val="-3"/>
        </w:rPr>
        <w:t xml:space="preserve"> </w:t>
      </w:r>
      <w:r w:rsidR="009B3554">
        <w:t>GPR</w:t>
      </w:r>
      <w:r w:rsidR="009B3554" w:rsidRPr="00166DBA">
        <w:rPr>
          <w:spacing w:val="-3"/>
        </w:rPr>
        <w:t xml:space="preserve"> </w:t>
      </w:r>
      <w:r w:rsidR="009B3554">
        <w:t>profile</w:t>
      </w:r>
      <w:r w:rsidR="009B3554" w:rsidRPr="00166DBA">
        <w:rPr>
          <w:spacing w:val="-4"/>
        </w:rPr>
        <w:t xml:space="preserve"> </w:t>
      </w:r>
      <w:r w:rsidR="009B3554">
        <w:t>shows</w:t>
      </w:r>
      <w:r w:rsidR="009B3554" w:rsidRPr="00166DBA">
        <w:rPr>
          <w:spacing w:val="-4"/>
        </w:rPr>
        <w:t xml:space="preserve"> </w:t>
      </w:r>
      <w:r w:rsidR="009B3554">
        <w:t>the</w:t>
      </w:r>
      <w:r w:rsidR="009B3554" w:rsidRPr="00166DBA">
        <w:rPr>
          <w:spacing w:val="-3"/>
        </w:rPr>
        <w:t xml:space="preserve"> </w:t>
      </w:r>
      <w:r w:rsidR="009B3554">
        <w:t>depth</w:t>
      </w:r>
      <w:r w:rsidR="009B3554" w:rsidRPr="00166DBA">
        <w:rPr>
          <w:spacing w:val="-3"/>
        </w:rPr>
        <w:t xml:space="preserve"> </w:t>
      </w:r>
      <w:r w:rsidR="009B3554">
        <w:t>of</w:t>
      </w:r>
      <w:r w:rsidR="009B3554" w:rsidRPr="00166DBA">
        <w:rPr>
          <w:spacing w:val="-3"/>
        </w:rPr>
        <w:t xml:space="preserve"> </w:t>
      </w:r>
      <w:r w:rsidR="009B3554">
        <w:t>the</w:t>
      </w:r>
      <w:r w:rsidR="009B3554" w:rsidRPr="00166DBA">
        <w:rPr>
          <w:spacing w:val="-4"/>
        </w:rPr>
        <w:t xml:space="preserve"> </w:t>
      </w:r>
      <w:r w:rsidR="009B3554">
        <w:t>slice</w:t>
      </w:r>
      <w:r w:rsidR="009B3554" w:rsidRPr="00166DBA">
        <w:rPr>
          <w:spacing w:val="-2"/>
        </w:rPr>
        <w:t xml:space="preserve"> </w:t>
      </w:r>
      <w:r w:rsidR="009B3554">
        <w:t>shown.</w:t>
      </w:r>
      <w:r w:rsidR="009B3554" w:rsidRPr="00166DBA">
        <w:rPr>
          <w:spacing w:val="40"/>
        </w:rPr>
        <w:t xml:space="preserve"> </w:t>
      </w:r>
      <w:r w:rsidR="009B3554">
        <w:t>Similarly, if you click on the profile it will pull up the corresponding depth slice.</w:t>
      </w:r>
      <w:r>
        <w:br/>
      </w:r>
      <w:r>
        <w:br/>
      </w:r>
      <w:r>
        <w:br/>
      </w:r>
      <w:r>
        <w:br/>
      </w:r>
      <w:r>
        <w:br/>
      </w:r>
      <w:r>
        <w:br/>
      </w:r>
      <w:r>
        <w:br/>
      </w:r>
      <w:r>
        <w:br/>
      </w:r>
      <w:r>
        <w:br/>
      </w:r>
      <w:r>
        <w:br/>
      </w:r>
      <w:r>
        <w:br/>
      </w:r>
      <w:r>
        <w:br/>
      </w:r>
    </w:p>
    <w:p w14:paraId="3A60D118" w14:textId="732AD6DF" w:rsidR="009B3554" w:rsidRDefault="00166DBA" w:rsidP="00166DBA">
      <w:pPr>
        <w:pStyle w:val="ListParagraph"/>
        <w:numPr>
          <w:ilvl w:val="0"/>
          <w:numId w:val="12"/>
        </w:numPr>
        <w:spacing w:after="120"/>
        <w:contextualSpacing w:val="0"/>
      </w:pPr>
      <w:r>
        <w:lastRenderedPageBreak/>
        <w:t>You can u</w:t>
      </w:r>
      <w:r w:rsidR="009B3554">
        <w:t xml:space="preserve">se the Menu Bar to move through the depth slices and adjust the contrast. </w:t>
      </w:r>
    </w:p>
    <w:p w14:paraId="753486F9" w14:textId="6F432C17" w:rsidR="007F32CA" w:rsidRDefault="009B3554" w:rsidP="00166DBA">
      <w:pPr>
        <w:pStyle w:val="ListParagraph"/>
        <w:numPr>
          <w:ilvl w:val="0"/>
          <w:numId w:val="12"/>
        </w:numPr>
        <w:spacing w:after="120"/>
        <w:contextualSpacing w:val="0"/>
      </w:pPr>
      <w:r>
        <w:t xml:space="preserve">Make a gif of the depth slices. Close up </w:t>
      </w:r>
      <w:r w:rsidRPr="00166DBA">
        <w:rPr>
          <w:b/>
          <w:bCs/>
        </w:rPr>
        <w:t>SliceView</w:t>
      </w:r>
      <w:r>
        <w:t xml:space="preserve">, go back to </w:t>
      </w:r>
      <w:r w:rsidR="002636FF">
        <w:t>EKKO Project</w:t>
      </w:r>
      <w:r>
        <w:t xml:space="preserve">, select the </w:t>
      </w:r>
      <w:proofErr w:type="spellStart"/>
      <w:r w:rsidRPr="00166DBA">
        <w:rPr>
          <w:b/>
          <w:bCs/>
        </w:rPr>
        <w:t>MapView</w:t>
      </w:r>
      <w:proofErr w:type="spellEnd"/>
      <w:r>
        <w:t xml:space="preserve"> window. From the main menu at top, select View/Export Animation, select Depth, speed of choice. </w:t>
      </w:r>
    </w:p>
    <w:p w14:paraId="42593223" w14:textId="3FAF01A3" w:rsidR="00166DBA" w:rsidRDefault="00166DBA" w:rsidP="00166DBA">
      <w:pPr>
        <w:pStyle w:val="ListParagraph"/>
        <w:numPr>
          <w:ilvl w:val="1"/>
          <w:numId w:val="12"/>
        </w:numPr>
        <w:spacing w:after="120"/>
        <w:contextualSpacing w:val="0"/>
      </w:pPr>
      <w:r>
        <w:rPr>
          <w:noProof/>
          <w:sz w:val="20"/>
        </w:rPr>
        <w:drawing>
          <wp:anchor distT="0" distB="0" distL="114300" distR="114300" simplePos="0" relativeHeight="487606272" behindDoc="1" locked="0" layoutInCell="1" allowOverlap="1" wp14:anchorId="090196B0" wp14:editId="6CDDA690">
            <wp:simplePos x="0" y="0"/>
            <wp:positionH relativeFrom="column">
              <wp:posOffset>670202</wp:posOffset>
            </wp:positionH>
            <wp:positionV relativeFrom="paragraph">
              <wp:posOffset>427386</wp:posOffset>
            </wp:positionV>
            <wp:extent cx="5271135" cy="2762885"/>
            <wp:effectExtent l="0" t="0" r="0" b="5715"/>
            <wp:wrapTight wrapText="bothSides">
              <wp:wrapPolygon edited="0">
                <wp:start x="0" y="0"/>
                <wp:lineTo x="0" y="21545"/>
                <wp:lineTo x="21545" y="21545"/>
                <wp:lineTo x="21545" y="0"/>
                <wp:lineTo x="0" y="0"/>
              </wp:wrapPolygon>
            </wp:wrapTight>
            <wp:docPr id="1656671782" name="Image 2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6671782" name="Image 2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1135" cy="2762885"/>
                    </a:xfrm>
                    <a:prstGeom prst="rect">
                      <a:avLst/>
                    </a:prstGeom>
                  </pic:spPr>
                </pic:pic>
              </a:graphicData>
            </a:graphic>
            <wp14:sizeRelH relativeFrom="page">
              <wp14:pctWidth>0</wp14:pctWidth>
            </wp14:sizeRelH>
            <wp14:sizeRelV relativeFrom="page">
              <wp14:pctHeight>0</wp14:pctHeight>
            </wp14:sizeRelV>
          </wp:anchor>
        </w:drawing>
      </w:r>
      <w:r w:rsidR="007F32CA">
        <w:t>Y</w:t>
      </w:r>
      <w:r w:rsidR="009B3554">
        <w:t>ou can select what you want to appear in the gif by opening Layer View, which is a window that toggles with the Project Explorer window.</w:t>
      </w:r>
    </w:p>
    <w:p w14:paraId="1DB12F83" w14:textId="52FC34E6" w:rsidR="00166DBA" w:rsidRPr="00166DBA" w:rsidRDefault="007F32CA" w:rsidP="00166DBA">
      <w:pPr>
        <w:pStyle w:val="ListParagraph"/>
        <w:numPr>
          <w:ilvl w:val="0"/>
          <w:numId w:val="12"/>
        </w:numPr>
        <w:spacing w:after="120"/>
        <w:contextualSpacing w:val="0"/>
      </w:pPr>
      <w:r>
        <w:t>To</w:t>
      </w:r>
      <w:r w:rsidRPr="00166DBA">
        <w:rPr>
          <w:spacing w:val="-3"/>
        </w:rPr>
        <w:t xml:space="preserve"> </w:t>
      </w:r>
      <w:r>
        <w:t>save</w:t>
      </w:r>
      <w:r w:rsidRPr="00166DBA">
        <w:rPr>
          <w:spacing w:val="-4"/>
        </w:rPr>
        <w:t xml:space="preserve"> </w:t>
      </w:r>
      <w:r>
        <w:t>your</w:t>
      </w:r>
      <w:r w:rsidRPr="00166DBA">
        <w:rPr>
          <w:spacing w:val="-1"/>
        </w:rPr>
        <w:t xml:space="preserve"> </w:t>
      </w:r>
      <w:r>
        <w:t>current</w:t>
      </w:r>
      <w:r w:rsidRPr="00166DBA">
        <w:rPr>
          <w:spacing w:val="-3"/>
        </w:rPr>
        <w:t xml:space="preserve"> </w:t>
      </w:r>
      <w:r>
        <w:t>slice</w:t>
      </w:r>
      <w:r w:rsidRPr="00166DBA">
        <w:rPr>
          <w:spacing w:val="-5"/>
        </w:rPr>
        <w:t xml:space="preserve"> </w:t>
      </w:r>
      <w:r>
        <w:t>as</w:t>
      </w:r>
      <w:r w:rsidRPr="00166DBA">
        <w:rPr>
          <w:spacing w:val="-4"/>
        </w:rPr>
        <w:t xml:space="preserve"> </w:t>
      </w:r>
      <w:r>
        <w:t>a</w:t>
      </w:r>
      <w:r w:rsidRPr="00166DBA">
        <w:rPr>
          <w:spacing w:val="-4"/>
        </w:rPr>
        <w:t xml:space="preserve"> </w:t>
      </w:r>
      <w:r w:rsidRPr="00166DBA">
        <w:rPr>
          <w:u w:val="single"/>
        </w:rPr>
        <w:t>.kmz</w:t>
      </w:r>
      <w:r>
        <w:t xml:space="preserve"> </w:t>
      </w:r>
      <w:r w:rsidRPr="00166DBA">
        <w:rPr>
          <w:spacing w:val="-2"/>
        </w:rPr>
        <w:t>file, go to the SliceView dropdown menu and select SliceView-Lines. Here, double check that your calibrated velocity will be used to process the data, make sure the level of gain</w:t>
      </w:r>
      <w:r w:rsidR="005468A5" w:rsidRPr="00166DBA">
        <w:rPr>
          <w:spacing w:val="-2"/>
        </w:rPr>
        <w:t xml:space="preserve"> is being used, and change the color palette of the slices if needed.</w:t>
      </w:r>
    </w:p>
    <w:p w14:paraId="191EFE25" w14:textId="63C96E5A" w:rsidR="00166DBA" w:rsidRPr="00166DBA" w:rsidRDefault="005468A5" w:rsidP="00166DBA">
      <w:pPr>
        <w:pStyle w:val="ListParagraph"/>
        <w:numPr>
          <w:ilvl w:val="0"/>
          <w:numId w:val="12"/>
        </w:numPr>
        <w:spacing w:after="120"/>
        <w:contextualSpacing w:val="0"/>
      </w:pPr>
      <w:r w:rsidRPr="00166DBA">
        <w:rPr>
          <w:spacing w:val="-2"/>
        </w:rPr>
        <w:t>Check the Export Data box and toggle the Google Earth (KMZ) radio button.</w:t>
      </w:r>
    </w:p>
    <w:p w14:paraId="5274794C" w14:textId="79CDD84F" w:rsidR="00166DBA" w:rsidRPr="00166DBA" w:rsidRDefault="005468A5" w:rsidP="00166DBA">
      <w:pPr>
        <w:pStyle w:val="ListParagraph"/>
        <w:numPr>
          <w:ilvl w:val="0"/>
          <w:numId w:val="12"/>
        </w:numPr>
        <w:spacing w:after="120"/>
        <w:contextualSpacing w:val="0"/>
      </w:pPr>
      <w:r w:rsidRPr="00166DBA">
        <w:rPr>
          <w:spacing w:val="-2"/>
        </w:rPr>
        <w:t xml:space="preserve">When you are ready, select </w:t>
      </w:r>
      <w:r w:rsidRPr="00166DBA">
        <w:rPr>
          <w:b/>
          <w:bCs/>
          <w:spacing w:val="-2"/>
        </w:rPr>
        <w:t xml:space="preserve">Process. </w:t>
      </w:r>
    </w:p>
    <w:p w14:paraId="76DDC123" w14:textId="501C1E52" w:rsidR="00ED77D5" w:rsidRPr="00166DBA" w:rsidRDefault="00166DBA" w:rsidP="00166DBA">
      <w:pPr>
        <w:ind w:left="360"/>
      </w:pPr>
      <w:r>
        <w:rPr>
          <w:spacing w:val="-2"/>
        </w:rPr>
        <w:br/>
      </w:r>
      <w:r w:rsidRPr="00166DBA">
        <w:rPr>
          <w:spacing w:val="-2"/>
        </w:rPr>
        <w:t xml:space="preserve">You can now open Google Earth Pro on your computer and open the </w:t>
      </w:r>
      <w:r w:rsidRPr="00166DBA">
        <w:rPr>
          <w:spacing w:val="-2"/>
          <w:u w:val="single"/>
        </w:rPr>
        <w:t>.kmz</w:t>
      </w:r>
      <w:r w:rsidRPr="00166DBA">
        <w:rPr>
          <w:spacing w:val="-2"/>
        </w:rPr>
        <w:t xml:space="preserve"> file of your data from within Google Earth. The geolocated path and depth slices will appear in the location they were taken in Google Ea</w:t>
      </w:r>
      <w:r>
        <w:rPr>
          <w:spacing w:val="-2"/>
        </w:rPr>
        <w:t>rth!</w:t>
      </w:r>
      <w:r w:rsidR="0048274A" w:rsidRPr="00166DBA">
        <w:rPr>
          <w:sz w:val="20"/>
        </w:rPr>
        <w:t xml:space="preserve"> </w:t>
      </w:r>
    </w:p>
    <w:sectPr w:rsidR="00ED77D5" w:rsidRPr="00166DBA" w:rsidSect="001F1094">
      <w:headerReference w:type="default" r:id="rId25"/>
      <w:footerReference w:type="default" r:id="rId26"/>
      <w:headerReference w:type="first" r:id="rId27"/>
      <w:footerReference w:type="first" r:id="rId28"/>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4654" w14:textId="77777777" w:rsidR="00E06883" w:rsidRDefault="00E06883" w:rsidP="0006176E">
      <w:pPr>
        <w:spacing w:after="0"/>
      </w:pPr>
      <w:r>
        <w:separator/>
      </w:r>
    </w:p>
  </w:endnote>
  <w:endnote w:type="continuationSeparator" w:id="0">
    <w:p w14:paraId="06F49F55" w14:textId="77777777" w:rsidR="00E06883" w:rsidRDefault="00E06883" w:rsidP="000617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351E" w14:textId="5CC1329A" w:rsidR="0006176E" w:rsidRPr="0006176E" w:rsidRDefault="0006176E" w:rsidP="0006176E">
    <w:pPr>
      <w:pBdr>
        <w:top w:val="single" w:sz="4" w:space="1" w:color="000000"/>
        <w:left w:val="nil"/>
        <w:bottom w:val="nil"/>
        <w:right w:val="nil"/>
        <w:between w:val="nil"/>
      </w:pBdr>
      <w:tabs>
        <w:tab w:val="right" w:pos="9090"/>
      </w:tabs>
      <w:spacing w:after="0" w:line="360" w:lineRule="auto"/>
      <w:rPr>
        <w:rFonts w:cs="Arial"/>
        <w:i/>
        <w:color w:val="000000"/>
        <w:sz w:val="18"/>
        <w:szCs w:val="18"/>
      </w:rPr>
    </w:pPr>
    <w:r>
      <w:rPr>
        <w:rFonts w:eastAsia="Arial" w:cs="Arial"/>
        <w:i/>
        <w:color w:val="000000"/>
        <w:sz w:val="18"/>
        <w:szCs w:val="18"/>
      </w:rPr>
      <w:t xml:space="preserve">Questions or comments please contact </w:t>
    </w:r>
    <w:r w:rsidR="005F0BC9" w:rsidRPr="00F4693F">
      <w:rPr>
        <w:rFonts w:eastAsia="Arial" w:cs="Arial"/>
        <w:i/>
        <w:sz w:val="18"/>
        <w:szCs w:val="18"/>
        <w:u w:val="single"/>
      </w:rPr>
      <w:t>education@earthscope.org</w:t>
    </w:r>
    <w:r>
      <w:rPr>
        <w:rFonts w:eastAsia="Arial" w:cs="Arial"/>
        <w:i/>
        <w:color w:val="000000"/>
        <w:sz w:val="18"/>
        <w:szCs w:val="18"/>
      </w:rPr>
      <w:tab/>
    </w:r>
    <w:r w:rsidR="005F0BC9">
      <w:rPr>
        <w:rFonts w:eastAsia="Arial" w:cs="Arial"/>
        <w:i/>
        <w:color w:val="000000"/>
        <w:sz w:val="18"/>
        <w:szCs w:val="18"/>
      </w:rPr>
      <w:tab/>
    </w:r>
    <w:r>
      <w:rPr>
        <w:rFonts w:eastAsia="Arial" w:cs="Arial"/>
        <w:i/>
        <w:color w:val="000000"/>
        <w:sz w:val="18"/>
        <w:szCs w:val="18"/>
      </w:rPr>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Pr>
        <w:rFonts w:eastAsia="Arial" w:cs="Arial"/>
        <w:i/>
        <w:color w:val="000000"/>
        <w:sz w:val="18"/>
        <w:szCs w:val="18"/>
      </w:rPr>
      <w:t>1</w:t>
    </w:r>
    <w:r>
      <w:rPr>
        <w:rFonts w:eastAsia="Arial" w:cs="Arial"/>
        <w: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E44B" w14:textId="2BB7E0C2" w:rsidR="0006176E" w:rsidRPr="0006176E" w:rsidRDefault="0006176E" w:rsidP="0006176E">
    <w:pPr>
      <w:pBdr>
        <w:top w:val="single" w:sz="4" w:space="1" w:color="000000"/>
        <w:left w:val="nil"/>
        <w:bottom w:val="nil"/>
        <w:right w:val="nil"/>
        <w:between w:val="nil"/>
      </w:pBdr>
      <w:tabs>
        <w:tab w:val="right" w:pos="9090"/>
      </w:tabs>
      <w:spacing w:after="0" w:line="360" w:lineRule="auto"/>
      <w:rPr>
        <w:rFonts w:cs="Arial"/>
        <w:i/>
        <w:color w:val="000000"/>
        <w:sz w:val="18"/>
        <w:szCs w:val="18"/>
      </w:rPr>
    </w:pPr>
    <w:r>
      <w:rPr>
        <w:rFonts w:eastAsia="Arial" w:cs="Arial"/>
        <w:i/>
        <w:color w:val="000000"/>
        <w:sz w:val="18"/>
        <w:szCs w:val="18"/>
      </w:rPr>
      <w:t xml:space="preserve">Questions or comments please contact </w:t>
    </w:r>
    <w:r w:rsidR="005F0BC9" w:rsidRPr="005F0BC9">
      <w:rPr>
        <w:rFonts w:eastAsia="Arial" w:cs="Arial"/>
        <w:i/>
        <w:sz w:val="18"/>
        <w:szCs w:val="18"/>
        <w:u w:val="single"/>
      </w:rPr>
      <w:t>education@earthscope.org</w:t>
    </w:r>
    <w:r w:rsidR="005F0BC9" w:rsidRPr="005F0BC9">
      <w:rPr>
        <w:rFonts w:eastAsia="Arial" w:cs="Arial"/>
        <w:i/>
        <w:sz w:val="18"/>
        <w:szCs w:val="18"/>
      </w:rPr>
      <w:t>.</w:t>
    </w:r>
    <w:r w:rsidR="005F0BC9">
      <w:rPr>
        <w:rFonts w:eastAsia="Arial" w:cs="Arial"/>
        <w:i/>
        <w:color w:val="000000"/>
        <w:sz w:val="18"/>
        <w:szCs w:val="18"/>
      </w:rPr>
      <w:t xml:space="preserve"> Version July 26, 2024.</w:t>
    </w:r>
    <w:r>
      <w:rPr>
        <w:rFonts w:eastAsia="Arial" w:cs="Arial"/>
        <w:i/>
        <w:color w:val="000000"/>
        <w:sz w:val="18"/>
        <w:szCs w:val="18"/>
      </w:rPr>
      <w:tab/>
    </w:r>
    <w:r w:rsidR="005F0BC9">
      <w:rPr>
        <w:rFonts w:eastAsia="Arial" w:cs="Arial"/>
        <w:i/>
        <w:color w:val="000000"/>
        <w:sz w:val="18"/>
        <w:szCs w:val="18"/>
      </w:rPr>
      <w:tab/>
    </w:r>
    <w:r>
      <w:rPr>
        <w:rFonts w:eastAsia="Arial" w:cs="Arial"/>
        <w:i/>
        <w:color w:val="000000"/>
        <w:sz w:val="18"/>
        <w:szCs w:val="18"/>
      </w:rPr>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Pr>
        <w:rFonts w:eastAsia="Arial" w:cs="Arial"/>
        <w:i/>
        <w:color w:val="000000"/>
        <w:sz w:val="18"/>
        <w:szCs w:val="18"/>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2B447" w14:textId="77777777" w:rsidR="00E06883" w:rsidRDefault="00E06883" w:rsidP="0006176E">
      <w:pPr>
        <w:spacing w:after="0"/>
      </w:pPr>
      <w:r>
        <w:separator/>
      </w:r>
    </w:p>
  </w:footnote>
  <w:footnote w:type="continuationSeparator" w:id="0">
    <w:p w14:paraId="31D7DCB6" w14:textId="77777777" w:rsidR="00E06883" w:rsidRDefault="00E06883" w:rsidP="000617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81ADB" w14:textId="72C2414F" w:rsidR="0006176E" w:rsidRPr="001F1094" w:rsidRDefault="005F0BC9" w:rsidP="001F1094">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bookmarkStart w:id="1" w:name="_Hlk170399855"/>
    <w:bookmarkStart w:id="2" w:name="_Hlk170399856"/>
    <w:r>
      <w:rPr>
        <w:noProof/>
      </w:rPr>
      <w:drawing>
        <wp:anchor distT="0" distB="0" distL="114300" distR="114300" simplePos="0" relativeHeight="251659264" behindDoc="0" locked="0" layoutInCell="1" hidden="0" allowOverlap="1" wp14:anchorId="1530C05C" wp14:editId="26059D70">
          <wp:simplePos x="0" y="0"/>
          <wp:positionH relativeFrom="column">
            <wp:posOffset>5944870</wp:posOffset>
          </wp:positionH>
          <wp:positionV relativeFrom="paragraph">
            <wp:posOffset>-227965</wp:posOffset>
          </wp:positionV>
          <wp:extent cx="373227" cy="358298"/>
          <wp:effectExtent l="0" t="0" r="0" b="0"/>
          <wp:wrapNone/>
          <wp:docPr id="12335916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65163" b="-52"/>
                  <a:stretch>
                    <a:fillRect/>
                  </a:stretch>
                </pic:blipFill>
                <pic:spPr>
                  <a:xfrm>
                    <a:off x="0" y="0"/>
                    <a:ext cx="373227" cy="358298"/>
                  </a:xfrm>
                  <a:prstGeom prst="rect">
                    <a:avLst/>
                  </a:prstGeom>
                  <a:ln/>
                </pic:spPr>
              </pic:pic>
            </a:graphicData>
          </a:graphic>
        </wp:anchor>
      </w:drawing>
    </w:r>
    <w:r w:rsidR="0006176E">
      <w:rPr>
        <w:rFonts w:eastAsia="Arial" w:cs="Arial"/>
        <w:i/>
        <w:color w:val="000000"/>
        <w:sz w:val="20"/>
        <w:szCs w:val="20"/>
      </w:rPr>
      <w:t xml:space="preserve">Unit </w:t>
    </w:r>
    <w:bookmarkEnd w:id="1"/>
    <w:bookmarkEnd w:id="2"/>
    <w:r w:rsidR="006F2A46">
      <w:rPr>
        <w:rFonts w:eastAsia="Arial" w:cs="Arial"/>
        <w:i/>
        <w:color w:val="000000"/>
        <w:sz w:val="20"/>
        <w:szCs w:val="20"/>
      </w:rPr>
      <w:t>3</w:t>
    </w:r>
    <w:r w:rsidR="0095592D">
      <w:rPr>
        <w:rFonts w:eastAsia="Arial" w:cs="Arial"/>
        <w:i/>
        <w:color w:val="000000"/>
        <w:sz w:val="20"/>
        <w:szCs w:val="20"/>
      </w:rPr>
      <w:t xml:space="preserve">: </w:t>
    </w:r>
    <w:r w:rsidR="00A2735A">
      <w:rPr>
        <w:rFonts w:eastAsia="Arial" w:cs="Arial"/>
        <w:i/>
        <w:color w:val="000000"/>
        <w:sz w:val="20"/>
        <w:szCs w:val="20"/>
      </w:rPr>
      <w:t xml:space="preserve">EKKO Project Software </w:t>
    </w:r>
    <w:r w:rsidR="0095592D">
      <w:rPr>
        <w:rFonts w:eastAsia="Arial" w:cs="Arial"/>
        <w:i/>
        <w:color w:val="000000"/>
        <w:sz w:val="20"/>
        <w:szCs w:val="20"/>
      </w:rPr>
      <w:t>GPR Data</w:t>
    </w:r>
    <w:r w:rsidR="00A2735A">
      <w:rPr>
        <w:rFonts w:eastAsia="Arial" w:cs="Arial"/>
        <w:i/>
        <w:color w:val="000000"/>
        <w:sz w:val="20"/>
        <w:szCs w:val="20"/>
      </w:rPr>
      <w:t xml:space="preserve"> Processing Quick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B956" w14:textId="618E03EE" w:rsidR="0006176E" w:rsidRDefault="00727BA6">
    <w:pPr>
      <w:pStyle w:val="Header"/>
    </w:pPr>
    <w:r>
      <w:rPr>
        <w:noProof/>
      </w:rPr>
      <w:drawing>
        <wp:anchor distT="0" distB="0" distL="114300" distR="114300" simplePos="0" relativeHeight="251661312" behindDoc="1" locked="0" layoutInCell="1" allowOverlap="1" wp14:anchorId="2039A0B2" wp14:editId="0F1B5A9D">
          <wp:simplePos x="0" y="0"/>
          <wp:positionH relativeFrom="column">
            <wp:posOffset>4953663</wp:posOffset>
          </wp:positionH>
          <wp:positionV relativeFrom="paragraph">
            <wp:posOffset>-71644</wp:posOffset>
          </wp:positionV>
          <wp:extent cx="1457325" cy="424815"/>
          <wp:effectExtent l="0" t="0" r="3175" b="0"/>
          <wp:wrapTight wrapText="bothSides">
            <wp:wrapPolygon edited="0">
              <wp:start x="3012" y="0"/>
              <wp:lineTo x="0" y="1291"/>
              <wp:lineTo x="0" y="16789"/>
              <wp:lineTo x="1506" y="20664"/>
              <wp:lineTo x="18447" y="20664"/>
              <wp:lineTo x="21459" y="13561"/>
              <wp:lineTo x="21459" y="7103"/>
              <wp:lineTo x="5459" y="0"/>
              <wp:lineTo x="3012" y="0"/>
            </wp:wrapPolygon>
          </wp:wrapTight>
          <wp:docPr id="1850917996"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7996" name="Picture 3"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424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133A7"/>
    <w:multiLevelType w:val="hybridMultilevel"/>
    <w:tmpl w:val="1BB44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22D12"/>
    <w:multiLevelType w:val="hybridMultilevel"/>
    <w:tmpl w:val="2B20C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F60F8"/>
    <w:multiLevelType w:val="hybridMultilevel"/>
    <w:tmpl w:val="B23A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72FFF"/>
    <w:multiLevelType w:val="hybridMultilevel"/>
    <w:tmpl w:val="58DC5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18A0"/>
    <w:multiLevelType w:val="hybridMultilevel"/>
    <w:tmpl w:val="B6EE5E3C"/>
    <w:lvl w:ilvl="0" w:tplc="F0F6CC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14060"/>
    <w:multiLevelType w:val="hybridMultilevel"/>
    <w:tmpl w:val="B580701A"/>
    <w:lvl w:ilvl="0" w:tplc="F0F6CC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E3037"/>
    <w:multiLevelType w:val="hybridMultilevel"/>
    <w:tmpl w:val="EEB2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018C2"/>
    <w:multiLevelType w:val="hybridMultilevel"/>
    <w:tmpl w:val="13CE0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30C24"/>
    <w:multiLevelType w:val="hybridMultilevel"/>
    <w:tmpl w:val="D81C3ACA"/>
    <w:lvl w:ilvl="0" w:tplc="F0F6CC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FB5AD2"/>
    <w:multiLevelType w:val="hybridMultilevel"/>
    <w:tmpl w:val="6F22EF68"/>
    <w:lvl w:ilvl="0" w:tplc="20CC74E8">
      <w:start w:val="1"/>
      <w:numFmt w:val="decimal"/>
      <w:lvlText w:val="%1."/>
      <w:lvlJc w:val="left"/>
      <w:pPr>
        <w:ind w:left="820" w:hanging="360"/>
      </w:pPr>
      <w:rPr>
        <w:rFonts w:hint="default"/>
        <w:spacing w:val="0"/>
        <w:w w:val="100"/>
        <w:lang w:val="en-US" w:eastAsia="en-US" w:bidi="ar-SA"/>
      </w:rPr>
    </w:lvl>
    <w:lvl w:ilvl="1" w:tplc="04090017">
      <w:start w:val="1"/>
      <w:numFmt w:val="lowerLetter"/>
      <w:lvlText w:val="%2)"/>
      <w:lvlJc w:val="left"/>
      <w:pPr>
        <w:ind w:left="1766" w:hanging="360"/>
      </w:pPr>
    </w:lvl>
    <w:lvl w:ilvl="2" w:tplc="D646FCE4">
      <w:numFmt w:val="bullet"/>
      <w:lvlText w:val="•"/>
      <w:lvlJc w:val="left"/>
      <w:pPr>
        <w:ind w:left="2712" w:hanging="360"/>
      </w:pPr>
      <w:rPr>
        <w:rFonts w:hint="default"/>
        <w:lang w:val="en-US" w:eastAsia="en-US" w:bidi="ar-SA"/>
      </w:rPr>
    </w:lvl>
    <w:lvl w:ilvl="3" w:tplc="44D05578">
      <w:numFmt w:val="bullet"/>
      <w:lvlText w:val="•"/>
      <w:lvlJc w:val="left"/>
      <w:pPr>
        <w:ind w:left="3658" w:hanging="360"/>
      </w:pPr>
      <w:rPr>
        <w:rFonts w:hint="default"/>
        <w:lang w:val="en-US" w:eastAsia="en-US" w:bidi="ar-SA"/>
      </w:rPr>
    </w:lvl>
    <w:lvl w:ilvl="4" w:tplc="35B6133E">
      <w:numFmt w:val="bullet"/>
      <w:lvlText w:val="•"/>
      <w:lvlJc w:val="left"/>
      <w:pPr>
        <w:ind w:left="4604" w:hanging="360"/>
      </w:pPr>
      <w:rPr>
        <w:rFonts w:hint="default"/>
        <w:lang w:val="en-US" w:eastAsia="en-US" w:bidi="ar-SA"/>
      </w:rPr>
    </w:lvl>
    <w:lvl w:ilvl="5" w:tplc="AC0602E4">
      <w:numFmt w:val="bullet"/>
      <w:lvlText w:val="•"/>
      <w:lvlJc w:val="left"/>
      <w:pPr>
        <w:ind w:left="5550" w:hanging="360"/>
      </w:pPr>
      <w:rPr>
        <w:rFonts w:hint="default"/>
        <w:lang w:val="en-US" w:eastAsia="en-US" w:bidi="ar-SA"/>
      </w:rPr>
    </w:lvl>
    <w:lvl w:ilvl="6" w:tplc="67B04A3A">
      <w:numFmt w:val="bullet"/>
      <w:lvlText w:val="•"/>
      <w:lvlJc w:val="left"/>
      <w:pPr>
        <w:ind w:left="6496" w:hanging="360"/>
      </w:pPr>
      <w:rPr>
        <w:rFonts w:hint="default"/>
        <w:lang w:val="en-US" w:eastAsia="en-US" w:bidi="ar-SA"/>
      </w:rPr>
    </w:lvl>
    <w:lvl w:ilvl="7" w:tplc="FDE83790">
      <w:numFmt w:val="bullet"/>
      <w:lvlText w:val="•"/>
      <w:lvlJc w:val="left"/>
      <w:pPr>
        <w:ind w:left="7442" w:hanging="360"/>
      </w:pPr>
      <w:rPr>
        <w:rFonts w:hint="default"/>
        <w:lang w:val="en-US" w:eastAsia="en-US" w:bidi="ar-SA"/>
      </w:rPr>
    </w:lvl>
    <w:lvl w:ilvl="8" w:tplc="0D6434DA">
      <w:numFmt w:val="bullet"/>
      <w:lvlText w:val="•"/>
      <w:lvlJc w:val="left"/>
      <w:pPr>
        <w:ind w:left="8388" w:hanging="360"/>
      </w:pPr>
      <w:rPr>
        <w:rFonts w:hint="default"/>
        <w:lang w:val="en-US" w:eastAsia="en-US" w:bidi="ar-SA"/>
      </w:rPr>
    </w:lvl>
  </w:abstractNum>
  <w:abstractNum w:abstractNumId="10" w15:restartNumberingAfterBreak="0">
    <w:nsid w:val="4F215F3A"/>
    <w:multiLevelType w:val="hybridMultilevel"/>
    <w:tmpl w:val="1A207BBC"/>
    <w:lvl w:ilvl="0" w:tplc="F0F6CC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184366"/>
    <w:multiLevelType w:val="hybridMultilevel"/>
    <w:tmpl w:val="9ED2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D54E18"/>
    <w:multiLevelType w:val="hybridMultilevel"/>
    <w:tmpl w:val="E236B4CC"/>
    <w:lvl w:ilvl="0" w:tplc="F0F6CCB0">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D45B74"/>
    <w:multiLevelType w:val="multilevel"/>
    <w:tmpl w:val="5944016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2743EF9"/>
    <w:multiLevelType w:val="hybridMultilevel"/>
    <w:tmpl w:val="2EFA924E"/>
    <w:lvl w:ilvl="0" w:tplc="F0F6CCB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A208DD"/>
    <w:multiLevelType w:val="hybridMultilevel"/>
    <w:tmpl w:val="2B20CC8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857704"/>
    <w:multiLevelType w:val="hybridMultilevel"/>
    <w:tmpl w:val="E9449B82"/>
    <w:lvl w:ilvl="0" w:tplc="2CF07BB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995624">
    <w:abstractNumId w:val="9"/>
  </w:num>
  <w:num w:numId="2" w16cid:durableId="1834564712">
    <w:abstractNumId w:val="7"/>
  </w:num>
  <w:num w:numId="3" w16cid:durableId="119037681">
    <w:abstractNumId w:val="1"/>
  </w:num>
  <w:num w:numId="4" w16cid:durableId="1701738592">
    <w:abstractNumId w:val="11"/>
  </w:num>
  <w:num w:numId="5" w16cid:durableId="388846057">
    <w:abstractNumId w:val="3"/>
  </w:num>
  <w:num w:numId="6" w16cid:durableId="1464688764">
    <w:abstractNumId w:val="13"/>
  </w:num>
  <w:num w:numId="7" w16cid:durableId="604045768">
    <w:abstractNumId w:val="0"/>
  </w:num>
  <w:num w:numId="8" w16cid:durableId="752358967">
    <w:abstractNumId w:val="15"/>
  </w:num>
  <w:num w:numId="9" w16cid:durableId="189926129">
    <w:abstractNumId w:val="16"/>
  </w:num>
  <w:num w:numId="10" w16cid:durableId="982854535">
    <w:abstractNumId w:val="2"/>
  </w:num>
  <w:num w:numId="11" w16cid:durableId="887691305">
    <w:abstractNumId w:val="6"/>
  </w:num>
  <w:num w:numId="12" w16cid:durableId="1088228608">
    <w:abstractNumId w:val="12"/>
  </w:num>
  <w:num w:numId="13" w16cid:durableId="2081441428">
    <w:abstractNumId w:val="10"/>
  </w:num>
  <w:num w:numId="14" w16cid:durableId="1391149961">
    <w:abstractNumId w:val="4"/>
  </w:num>
  <w:num w:numId="15" w16cid:durableId="1206214048">
    <w:abstractNumId w:val="5"/>
  </w:num>
  <w:num w:numId="16" w16cid:durableId="1438064409">
    <w:abstractNumId w:val="8"/>
  </w:num>
  <w:num w:numId="17" w16cid:durableId="28998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linkStyles/>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D5"/>
    <w:rsid w:val="000470DD"/>
    <w:rsid w:val="00061041"/>
    <w:rsid w:val="0006176E"/>
    <w:rsid w:val="000A51A8"/>
    <w:rsid w:val="000A7A50"/>
    <w:rsid w:val="000B3AEE"/>
    <w:rsid w:val="00101128"/>
    <w:rsid w:val="00131AC6"/>
    <w:rsid w:val="00166DBA"/>
    <w:rsid w:val="001A65AE"/>
    <w:rsid w:val="001C1B23"/>
    <w:rsid w:val="001C5D36"/>
    <w:rsid w:val="001F1094"/>
    <w:rsid w:val="001F197E"/>
    <w:rsid w:val="001F6827"/>
    <w:rsid w:val="00206178"/>
    <w:rsid w:val="002328C5"/>
    <w:rsid w:val="00241385"/>
    <w:rsid w:val="002551B9"/>
    <w:rsid w:val="002636FF"/>
    <w:rsid w:val="00274398"/>
    <w:rsid w:val="00295A1C"/>
    <w:rsid w:val="002F213B"/>
    <w:rsid w:val="003052DF"/>
    <w:rsid w:val="0034439F"/>
    <w:rsid w:val="00402536"/>
    <w:rsid w:val="004420D4"/>
    <w:rsid w:val="0048274A"/>
    <w:rsid w:val="004E053C"/>
    <w:rsid w:val="004E1F0D"/>
    <w:rsid w:val="004F58F3"/>
    <w:rsid w:val="00505F08"/>
    <w:rsid w:val="00527D98"/>
    <w:rsid w:val="005468A5"/>
    <w:rsid w:val="00575021"/>
    <w:rsid w:val="005D01C3"/>
    <w:rsid w:val="005D3046"/>
    <w:rsid w:val="005F0BC9"/>
    <w:rsid w:val="00651074"/>
    <w:rsid w:val="006860CB"/>
    <w:rsid w:val="00690F00"/>
    <w:rsid w:val="00695DB5"/>
    <w:rsid w:val="006B012B"/>
    <w:rsid w:val="006F2A46"/>
    <w:rsid w:val="00727BA6"/>
    <w:rsid w:val="007650C4"/>
    <w:rsid w:val="00782862"/>
    <w:rsid w:val="007A7443"/>
    <w:rsid w:val="007F32CA"/>
    <w:rsid w:val="0081228E"/>
    <w:rsid w:val="008E201C"/>
    <w:rsid w:val="008E536C"/>
    <w:rsid w:val="008F0343"/>
    <w:rsid w:val="00900026"/>
    <w:rsid w:val="0095592D"/>
    <w:rsid w:val="0097051A"/>
    <w:rsid w:val="00971EAB"/>
    <w:rsid w:val="009A0EE3"/>
    <w:rsid w:val="009B3554"/>
    <w:rsid w:val="009E3E6C"/>
    <w:rsid w:val="00A2735A"/>
    <w:rsid w:val="00A37707"/>
    <w:rsid w:val="00A40F21"/>
    <w:rsid w:val="00AF31DC"/>
    <w:rsid w:val="00B20CF6"/>
    <w:rsid w:val="00B35A1C"/>
    <w:rsid w:val="00BF6CED"/>
    <w:rsid w:val="00C53FA9"/>
    <w:rsid w:val="00C86EF7"/>
    <w:rsid w:val="00CC5DFA"/>
    <w:rsid w:val="00D61AEE"/>
    <w:rsid w:val="00D86BB2"/>
    <w:rsid w:val="00DA2667"/>
    <w:rsid w:val="00DB344A"/>
    <w:rsid w:val="00DC7668"/>
    <w:rsid w:val="00DE59DF"/>
    <w:rsid w:val="00DE6E3E"/>
    <w:rsid w:val="00E06883"/>
    <w:rsid w:val="00E272CC"/>
    <w:rsid w:val="00E81D3F"/>
    <w:rsid w:val="00E829E6"/>
    <w:rsid w:val="00E948F9"/>
    <w:rsid w:val="00ED77D5"/>
    <w:rsid w:val="00F009EE"/>
    <w:rsid w:val="00F226DA"/>
    <w:rsid w:val="00F25725"/>
    <w:rsid w:val="00F27877"/>
    <w:rsid w:val="00F32F7B"/>
    <w:rsid w:val="00F4693F"/>
    <w:rsid w:val="00FC1E90"/>
    <w:rsid w:val="00FD1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18027"/>
  <w15:docId w15:val="{4B9B515C-1A5A-4E21-875D-B29F2AF8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8F3"/>
    <w:pPr>
      <w:widowControl/>
      <w:autoSpaceDE/>
      <w:autoSpaceDN/>
      <w:spacing w:after="120"/>
    </w:pPr>
    <w:rPr>
      <w:rFonts w:ascii="Arial" w:eastAsia="Times New Roman" w:hAnsi="Arial" w:cs="Times New Roman"/>
      <w:szCs w:val="24"/>
    </w:rPr>
  </w:style>
  <w:style w:type="paragraph" w:styleId="Heading1">
    <w:name w:val="heading 1"/>
    <w:basedOn w:val="Normal"/>
    <w:next w:val="Normal"/>
    <w:link w:val="Heading1Char"/>
    <w:uiPriority w:val="9"/>
    <w:qFormat/>
    <w:rsid w:val="004F58F3"/>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F58F3"/>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unhideWhenUsed/>
    <w:qFormat/>
    <w:rsid w:val="00F4693F"/>
    <w:pPr>
      <w:keepNext/>
      <w:keepLines/>
      <w:spacing w:before="200" w:after="0"/>
      <w:outlineLvl w:val="2"/>
    </w:pPr>
    <w:rPr>
      <w:rFonts w:eastAsiaTheme="majorEastAsia" w:cstheme="majorBidi"/>
      <w:b/>
      <w:bCs/>
      <w:i/>
      <w:color w:val="000000" w:themeColor="text1"/>
      <w:sz w:val="20"/>
      <w:szCs w:val="22"/>
    </w:rPr>
  </w:style>
  <w:style w:type="paragraph" w:styleId="Heading4">
    <w:name w:val="heading 4"/>
    <w:basedOn w:val="Normal"/>
    <w:next w:val="Normal"/>
    <w:link w:val="Heading4Char"/>
    <w:uiPriority w:val="9"/>
    <w:semiHidden/>
    <w:unhideWhenUsed/>
    <w:qFormat/>
    <w:rsid w:val="004F58F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58F3"/>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4F58F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hAnsi="Times New Roman"/>
      <w:sz w:val="24"/>
    </w:rPr>
  </w:style>
  <w:style w:type="paragraph" w:styleId="ListParagraph">
    <w:name w:val="List Paragraph"/>
    <w:basedOn w:val="Normal"/>
    <w:uiPriority w:val="34"/>
    <w:qFormat/>
    <w:rsid w:val="004F58F3"/>
    <w:pPr>
      <w:numPr>
        <w:numId w:val="6"/>
      </w:numPr>
      <w:spacing w:after="0"/>
      <w:contextualSpacing/>
    </w:pPr>
    <w:rPr>
      <w:rFonts w:eastAsiaTheme="minorEastAsia" w:cstheme="minorBid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58F3"/>
    <w:pPr>
      <w:tabs>
        <w:tab w:val="center" w:pos="4320"/>
        <w:tab w:val="right" w:pos="8640"/>
      </w:tabs>
    </w:pPr>
  </w:style>
  <w:style w:type="character" w:customStyle="1" w:styleId="HeaderChar">
    <w:name w:val="Header Char"/>
    <w:link w:val="Header"/>
    <w:uiPriority w:val="99"/>
    <w:rsid w:val="004F58F3"/>
    <w:rPr>
      <w:rFonts w:ascii="Arial" w:eastAsia="Times New Roman" w:hAnsi="Arial" w:cs="Times New Roman"/>
      <w:szCs w:val="24"/>
    </w:rPr>
  </w:style>
  <w:style w:type="paragraph" w:styleId="Footer">
    <w:name w:val="footer"/>
    <w:basedOn w:val="Normal"/>
    <w:link w:val="FooterChar"/>
    <w:uiPriority w:val="99"/>
    <w:unhideWhenUsed/>
    <w:rsid w:val="004F58F3"/>
    <w:pPr>
      <w:tabs>
        <w:tab w:val="center" w:pos="4320"/>
        <w:tab w:val="right" w:pos="8640"/>
      </w:tabs>
    </w:pPr>
  </w:style>
  <w:style w:type="character" w:customStyle="1" w:styleId="FooterChar">
    <w:name w:val="Footer Char"/>
    <w:link w:val="Footer"/>
    <w:uiPriority w:val="99"/>
    <w:rsid w:val="004F58F3"/>
    <w:rPr>
      <w:rFonts w:ascii="Arial" w:eastAsia="Times New Roman" w:hAnsi="Arial" w:cs="Times New Roman"/>
      <w:szCs w:val="24"/>
    </w:rPr>
  </w:style>
  <w:style w:type="paragraph" w:styleId="Title">
    <w:name w:val="Title"/>
    <w:basedOn w:val="Normal"/>
    <w:next w:val="Normal"/>
    <w:link w:val="TitleChar"/>
    <w:uiPriority w:val="10"/>
    <w:qFormat/>
    <w:rsid w:val="004F58F3"/>
    <w:pPr>
      <w:pBdr>
        <w:bottom w:val="single" w:sz="8" w:space="1" w:color="7F7F7F" w:themeColor="text1" w:themeTint="80"/>
      </w:pBdr>
      <w:spacing w:after="60"/>
      <w:contextualSpacing/>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4F58F3"/>
    <w:rPr>
      <w:rFonts w:ascii="Arial" w:eastAsiaTheme="majorEastAsia" w:hAnsi="Arial" w:cstheme="majorBidi"/>
      <w:b/>
      <w:spacing w:val="5"/>
      <w:kern w:val="28"/>
      <w:sz w:val="28"/>
      <w:szCs w:val="52"/>
    </w:rPr>
  </w:style>
  <w:style w:type="paragraph" w:styleId="CommentText">
    <w:name w:val="annotation text"/>
    <w:basedOn w:val="Normal"/>
    <w:link w:val="CommentTextChar"/>
    <w:uiPriority w:val="99"/>
    <w:semiHidden/>
    <w:unhideWhenUsed/>
    <w:rsid w:val="004F58F3"/>
    <w:rPr>
      <w:sz w:val="20"/>
      <w:szCs w:val="20"/>
    </w:rPr>
  </w:style>
  <w:style w:type="character" w:customStyle="1" w:styleId="CommentTextChar">
    <w:name w:val="Comment Text Char"/>
    <w:basedOn w:val="DefaultParagraphFont"/>
    <w:link w:val="CommentText"/>
    <w:uiPriority w:val="99"/>
    <w:semiHidden/>
    <w:rsid w:val="004F58F3"/>
    <w:rPr>
      <w:rFonts w:ascii="Arial" w:eastAsia="Times New Roman" w:hAnsi="Arial" w:cs="Times New Roman"/>
      <w:sz w:val="20"/>
      <w:szCs w:val="20"/>
    </w:rPr>
  </w:style>
  <w:style w:type="character" w:styleId="CommentReference">
    <w:name w:val="annotation reference"/>
    <w:uiPriority w:val="99"/>
    <w:semiHidden/>
    <w:unhideWhenUsed/>
    <w:rsid w:val="004F58F3"/>
    <w:rPr>
      <w:sz w:val="16"/>
      <w:szCs w:val="16"/>
    </w:rPr>
  </w:style>
  <w:style w:type="character" w:customStyle="1" w:styleId="Heading2Char">
    <w:name w:val="Heading 2 Char"/>
    <w:basedOn w:val="DefaultParagraphFont"/>
    <w:link w:val="Heading2"/>
    <w:uiPriority w:val="9"/>
    <w:rsid w:val="004F58F3"/>
    <w:rPr>
      <w:rFonts w:ascii="Arial" w:eastAsiaTheme="majorEastAsia" w:hAnsi="Arial" w:cstheme="majorBidi"/>
      <w:bCs/>
      <w:i/>
      <w:szCs w:val="26"/>
      <w:u w:val="single"/>
    </w:rPr>
  </w:style>
  <w:style w:type="character" w:styleId="Hyperlink">
    <w:name w:val="Hyperlink"/>
    <w:uiPriority w:val="99"/>
    <w:unhideWhenUsed/>
    <w:rsid w:val="004F58F3"/>
    <w:rPr>
      <w:color w:val="0000FF"/>
      <w:u w:val="single"/>
    </w:rPr>
  </w:style>
  <w:style w:type="character" w:styleId="UnresolvedMention">
    <w:name w:val="Unresolved Mention"/>
    <w:basedOn w:val="DefaultParagraphFont"/>
    <w:uiPriority w:val="99"/>
    <w:semiHidden/>
    <w:unhideWhenUsed/>
    <w:rsid w:val="000A51A8"/>
    <w:rPr>
      <w:color w:val="605E5C"/>
      <w:shd w:val="clear" w:color="auto" w:fill="E1DFDD"/>
    </w:rPr>
  </w:style>
  <w:style w:type="character" w:customStyle="1" w:styleId="Heading3Char">
    <w:name w:val="Heading 3 Char"/>
    <w:basedOn w:val="DefaultParagraphFont"/>
    <w:link w:val="Heading3"/>
    <w:uiPriority w:val="9"/>
    <w:rsid w:val="00F4693F"/>
    <w:rPr>
      <w:rFonts w:ascii="Arial" w:eastAsiaTheme="majorEastAsia" w:hAnsi="Arial" w:cstheme="majorBidi"/>
      <w:b/>
      <w:bCs/>
      <w:i/>
      <w:color w:val="000000" w:themeColor="text1"/>
      <w:sz w:val="20"/>
    </w:rPr>
  </w:style>
  <w:style w:type="character" w:customStyle="1" w:styleId="Heading4Char">
    <w:name w:val="Heading 4 Char"/>
    <w:basedOn w:val="DefaultParagraphFont"/>
    <w:link w:val="Heading4"/>
    <w:uiPriority w:val="9"/>
    <w:semiHidden/>
    <w:rsid w:val="004F58F3"/>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1A65AE"/>
    <w:rPr>
      <w:rFonts w:ascii="Arial" w:eastAsia="Times New Roman" w:hAnsi="Arial" w:cs="Times New Roman"/>
      <w:b/>
    </w:rPr>
  </w:style>
  <w:style w:type="character" w:customStyle="1" w:styleId="Heading6Char">
    <w:name w:val="Heading 6 Char"/>
    <w:basedOn w:val="DefaultParagraphFont"/>
    <w:link w:val="Heading6"/>
    <w:uiPriority w:val="9"/>
    <w:semiHidden/>
    <w:rsid w:val="001A65AE"/>
    <w:rPr>
      <w:rFonts w:ascii="Arial" w:eastAsia="Times New Roman" w:hAnsi="Arial" w:cs="Times New Roman"/>
      <w:b/>
      <w:sz w:val="20"/>
      <w:szCs w:val="20"/>
    </w:rPr>
  </w:style>
  <w:style w:type="paragraph" w:styleId="BalloonText">
    <w:name w:val="Balloon Text"/>
    <w:basedOn w:val="Normal"/>
    <w:link w:val="BalloonTextChar"/>
    <w:uiPriority w:val="99"/>
    <w:semiHidden/>
    <w:unhideWhenUsed/>
    <w:rsid w:val="004F58F3"/>
    <w:rPr>
      <w:rFonts w:ascii="Lucida Grande" w:hAnsi="Lucida Grande" w:cs="Lucida Grande"/>
      <w:sz w:val="18"/>
      <w:szCs w:val="18"/>
    </w:rPr>
  </w:style>
  <w:style w:type="character" w:customStyle="1" w:styleId="BalloonTextChar">
    <w:name w:val="Balloon Text Char"/>
    <w:link w:val="BalloonText"/>
    <w:uiPriority w:val="99"/>
    <w:semiHidden/>
    <w:rsid w:val="004F58F3"/>
    <w:rPr>
      <w:rFonts w:ascii="Lucida Grande" w:eastAsia="Times New Roman" w:hAnsi="Lucida Grande" w:cs="Lucida Grande"/>
      <w:sz w:val="18"/>
      <w:szCs w:val="18"/>
    </w:rPr>
  </w:style>
  <w:style w:type="character" w:styleId="PageNumber">
    <w:name w:val="page number"/>
    <w:uiPriority w:val="99"/>
    <w:semiHidden/>
    <w:unhideWhenUsed/>
    <w:rsid w:val="004F58F3"/>
  </w:style>
  <w:style w:type="paragraph" w:styleId="CommentSubject">
    <w:name w:val="annotation subject"/>
    <w:basedOn w:val="CommentText"/>
    <w:next w:val="CommentText"/>
    <w:link w:val="CommentSubjectChar"/>
    <w:uiPriority w:val="99"/>
    <w:semiHidden/>
    <w:unhideWhenUsed/>
    <w:rsid w:val="004F58F3"/>
    <w:rPr>
      <w:b/>
      <w:bCs/>
    </w:rPr>
  </w:style>
  <w:style w:type="character" w:customStyle="1" w:styleId="CommentSubjectChar">
    <w:name w:val="Comment Subject Char"/>
    <w:link w:val="CommentSubject"/>
    <w:uiPriority w:val="99"/>
    <w:semiHidden/>
    <w:rsid w:val="004F58F3"/>
    <w:rPr>
      <w:rFonts w:ascii="Arial" w:eastAsia="Times New Roman" w:hAnsi="Arial" w:cs="Times New Roman"/>
      <w:b/>
      <w:bCs/>
      <w:sz w:val="20"/>
      <w:szCs w:val="20"/>
    </w:rPr>
  </w:style>
  <w:style w:type="paragraph" w:customStyle="1" w:styleId="ColorfulShading-Accent11">
    <w:name w:val="Colorful Shading - Accent 11"/>
    <w:hidden/>
    <w:uiPriority w:val="71"/>
    <w:rsid w:val="004F58F3"/>
    <w:pPr>
      <w:widowControl/>
      <w:autoSpaceDE/>
      <w:autoSpaceDN/>
      <w:spacing w:after="120"/>
    </w:pPr>
    <w:rPr>
      <w:rFonts w:ascii="Times New Roman" w:eastAsia="Times New Roman" w:hAnsi="Times New Roman" w:cs="Times New Roman"/>
      <w:sz w:val="24"/>
      <w:szCs w:val="24"/>
    </w:rPr>
  </w:style>
  <w:style w:type="paragraph" w:customStyle="1" w:styleId="Authortext">
    <w:name w:val="Author text"/>
    <w:basedOn w:val="Normal"/>
    <w:link w:val="AuthortextChar"/>
    <w:qFormat/>
    <w:rsid w:val="004F58F3"/>
    <w:pPr>
      <w:spacing w:after="240"/>
    </w:pPr>
    <w:rPr>
      <w:rFonts w:cs="Arial"/>
      <w:sz w:val="18"/>
      <w:szCs w:val="18"/>
    </w:rPr>
  </w:style>
  <w:style w:type="character" w:customStyle="1" w:styleId="Heading1Char">
    <w:name w:val="Heading 1 Char"/>
    <w:basedOn w:val="DefaultParagraphFont"/>
    <w:link w:val="Heading1"/>
    <w:uiPriority w:val="9"/>
    <w:rsid w:val="004F58F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4F58F3"/>
    <w:rPr>
      <w:rFonts w:ascii="Arial" w:eastAsia="Times New Roman" w:hAnsi="Arial" w:cs="Arial"/>
      <w:sz w:val="18"/>
      <w:szCs w:val="18"/>
    </w:rPr>
  </w:style>
  <w:style w:type="paragraph" w:customStyle="1" w:styleId="Captiontext">
    <w:name w:val="Caption text"/>
    <w:basedOn w:val="Normal"/>
    <w:link w:val="CaptiontextChar"/>
    <w:qFormat/>
    <w:rsid w:val="00A2735A"/>
    <w:pPr>
      <w:spacing w:after="0"/>
    </w:pPr>
    <w:rPr>
      <w:rFonts w:cs="Arial"/>
      <w:i/>
      <w:sz w:val="20"/>
      <w:szCs w:val="20"/>
    </w:rPr>
  </w:style>
  <w:style w:type="paragraph" w:customStyle="1" w:styleId="footertext">
    <w:name w:val="footer text"/>
    <w:basedOn w:val="Footer"/>
    <w:link w:val="footertextChar"/>
    <w:qFormat/>
    <w:rsid w:val="004F58F3"/>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A2735A"/>
    <w:rPr>
      <w:rFonts w:ascii="Arial" w:eastAsia="Times New Roman" w:hAnsi="Arial" w:cs="Arial"/>
      <w:i/>
      <w:sz w:val="20"/>
      <w:szCs w:val="20"/>
    </w:rPr>
  </w:style>
  <w:style w:type="character" w:customStyle="1" w:styleId="footertextChar">
    <w:name w:val="footer text Char"/>
    <w:basedOn w:val="FooterChar"/>
    <w:link w:val="footertext"/>
    <w:rsid w:val="004F58F3"/>
    <w:rPr>
      <w:rFonts w:ascii="Arial" w:eastAsia="Times New Roman" w:hAnsi="Arial" w:cs="Times New Roman"/>
      <w:i/>
      <w:sz w:val="18"/>
      <w:szCs w:val="20"/>
    </w:rPr>
  </w:style>
  <w:style w:type="paragraph" w:customStyle="1" w:styleId="Normal1">
    <w:name w:val="Normal1"/>
    <w:rsid w:val="004F58F3"/>
    <w:pPr>
      <w:widowControl/>
      <w:autoSpaceDE/>
      <w:autoSpaceDN/>
      <w:spacing w:after="120"/>
    </w:pPr>
    <w:rPr>
      <w:rFonts w:ascii="Times New Roman" w:eastAsia="Cambria" w:hAnsi="Times New Roman" w:cs="Cambria"/>
      <w:color w:val="000000"/>
      <w:szCs w:val="24"/>
    </w:rPr>
  </w:style>
  <w:style w:type="table" w:styleId="TableGrid">
    <w:name w:val="Table Grid"/>
    <w:basedOn w:val="TableNormal"/>
    <w:uiPriority w:val="59"/>
    <w:rsid w:val="004F58F3"/>
    <w:pPr>
      <w:widowControl/>
      <w:autoSpaceDE/>
      <w:autoSpaceDN/>
      <w:spacing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F58F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A65AE"/>
    <w:rPr>
      <w:rFonts w:ascii="Georgia" w:eastAsia="Georgia" w:hAnsi="Georgia" w:cs="Georgia"/>
      <w:i/>
      <w:color w:val="666666"/>
      <w:sz w:val="48"/>
      <w:szCs w:val="48"/>
    </w:rPr>
  </w:style>
  <w:style w:type="paragraph" w:styleId="Caption">
    <w:name w:val="caption"/>
    <w:basedOn w:val="Normal"/>
    <w:next w:val="Normal"/>
    <w:uiPriority w:val="35"/>
    <w:unhideWhenUsed/>
    <w:qFormat/>
    <w:rsid w:val="00AF31DC"/>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4E1F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nsoft.ca/wp-content/uploads/2018/04/EKKO_Project-Users-Guide.pdf"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sensoft.ca/products/ekko-project/overview/" TargetMode="External"/><Relationship Id="rId12" Type="http://schemas.openxmlformats.org/officeDocument/2006/relationships/image" Target="media/image2.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uidelinegeo.com/help-articles/which-velocity-should-i-use-for-my-gpr-investigations-and-wh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sensoft.ca/resources/"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OneDrive\Documents\Custom%20Office%20Templates\earthscope-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C:\Users\toshi\OneDrive\Documents\Custom Office Templates\earthscope-document-template.dotx</Template>
  <TotalTime>1</TotalTime>
  <Pages>8</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Kruse</dc:creator>
  <cp:lastModifiedBy>Beth Pratt-Sitaula</cp:lastModifiedBy>
  <cp:revision>5</cp:revision>
  <cp:lastPrinted>2024-07-26T16:10:00Z</cp:lastPrinted>
  <dcterms:created xsi:type="dcterms:W3CDTF">2024-07-26T16:10:00Z</dcterms:created>
  <dcterms:modified xsi:type="dcterms:W3CDTF">2025-07-22T05:36:00Z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2023-07-23T00:00:00Z</vt:filetime>
  </property>
  <property fmtid="{D5CDD505-2E9C-101B-9397-08002B2CF9AE}" pid="3" name="Creator">
    <vt:lpwstr>Microsoft® Word for Microsoft 365</vt:lpwstr>
  </property>
  <property fmtid="{D5CDD505-2E9C-101B-9397-08002B2CF9AE}" pid="4" name="LastSaved">
    <vt:filetime>2024-06-27T00:00:00Z</vt:filetime>
  </property>
  <property fmtid="{D5CDD505-2E9C-101B-9397-08002B2CF9AE}" pid="5" name="Producer">
    <vt:lpwstr>Microsoft® Word for Microsoft 365</vt:lpwstr>
  </property>
</Properties>
</file>